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9351" w:type="dxa"/>
        <w:tblLayout w:type="fixed"/>
        <w:tblLook w:val="04A0" w:firstRow="1" w:lastRow="0" w:firstColumn="1" w:lastColumn="0" w:noHBand="0" w:noVBand="1"/>
      </w:tblPr>
      <w:tblGrid>
        <w:gridCol w:w="1696"/>
        <w:gridCol w:w="3969"/>
        <w:gridCol w:w="3686"/>
      </w:tblGrid>
      <w:tr w:rsidR="00091F5B" w:rsidTr="00735F62">
        <w:tc>
          <w:tcPr>
            <w:tcW w:w="1696" w:type="dxa"/>
          </w:tcPr>
          <w:p w:rsidR="00091F5B" w:rsidRPr="00091F5B" w:rsidRDefault="00091F5B">
            <w:pPr>
              <w:rPr>
                <w:b/>
                <w:bCs/>
              </w:rPr>
            </w:pPr>
            <w:r w:rsidRPr="00091F5B">
              <w:rPr>
                <w:b/>
                <w:bCs/>
              </w:rPr>
              <w:t xml:space="preserve">Oraginisation </w:t>
            </w:r>
          </w:p>
        </w:tc>
        <w:tc>
          <w:tcPr>
            <w:tcW w:w="3969" w:type="dxa"/>
          </w:tcPr>
          <w:p w:rsidR="00091F5B" w:rsidRPr="00091F5B" w:rsidRDefault="00091F5B">
            <w:pPr>
              <w:rPr>
                <w:b/>
                <w:bCs/>
              </w:rPr>
            </w:pPr>
            <w:r w:rsidRPr="00091F5B">
              <w:rPr>
                <w:b/>
                <w:bCs/>
              </w:rPr>
              <w:t xml:space="preserve">Services </w:t>
            </w:r>
          </w:p>
        </w:tc>
        <w:tc>
          <w:tcPr>
            <w:tcW w:w="3686" w:type="dxa"/>
          </w:tcPr>
          <w:p w:rsidR="00091F5B" w:rsidRPr="00091F5B" w:rsidRDefault="00091F5B">
            <w:pPr>
              <w:rPr>
                <w:b/>
                <w:bCs/>
              </w:rPr>
            </w:pPr>
            <w:r>
              <w:rPr>
                <w:b/>
                <w:bCs/>
              </w:rPr>
              <w:t xml:space="preserve">Contact </w:t>
            </w:r>
          </w:p>
        </w:tc>
      </w:tr>
      <w:tr w:rsidR="0012110A" w:rsidTr="00735F62">
        <w:tc>
          <w:tcPr>
            <w:tcW w:w="1696" w:type="dxa"/>
          </w:tcPr>
          <w:p w:rsidR="0012110A" w:rsidRPr="00091F5B" w:rsidRDefault="0012110A" w:rsidP="0012110A">
            <w:pPr>
              <w:rPr>
                <w:b/>
                <w:bCs/>
              </w:rPr>
            </w:pPr>
            <w:r>
              <w:t xml:space="preserve">Connect Well East Kent </w:t>
            </w:r>
          </w:p>
        </w:tc>
        <w:tc>
          <w:tcPr>
            <w:tcW w:w="3969" w:type="dxa"/>
          </w:tcPr>
          <w:p w:rsidR="0012110A" w:rsidRDefault="0012110A" w:rsidP="0012110A">
            <w:r>
              <w:t xml:space="preserve">Hub team are operational as normal and telephone services are still active. </w:t>
            </w:r>
          </w:p>
          <w:p w:rsidR="0012110A" w:rsidRDefault="0012110A" w:rsidP="0012110A"/>
          <w:p w:rsidR="0012110A" w:rsidRDefault="0012110A" w:rsidP="0012110A">
            <w:r>
              <w:t>Open Mon, Weds and Fri 8:30am – 6pm</w:t>
            </w:r>
          </w:p>
          <w:p w:rsidR="0012110A" w:rsidRDefault="0012110A" w:rsidP="0012110A"/>
          <w:p w:rsidR="0012110A" w:rsidRPr="00091F5B" w:rsidRDefault="0012110A" w:rsidP="0012110A">
            <w:pPr>
              <w:rPr>
                <w:b/>
                <w:bCs/>
              </w:rPr>
            </w:pPr>
            <w:r>
              <w:t>Tues and Thurs 9am – 5pm</w:t>
            </w:r>
          </w:p>
        </w:tc>
        <w:tc>
          <w:tcPr>
            <w:tcW w:w="3686" w:type="dxa"/>
          </w:tcPr>
          <w:p w:rsidR="0012110A" w:rsidRDefault="0012110A" w:rsidP="0012110A">
            <w:pPr>
              <w:rPr>
                <w:b/>
                <w:bCs/>
              </w:rPr>
            </w:pPr>
            <w:r>
              <w:t>0300 302 0178</w:t>
            </w:r>
          </w:p>
        </w:tc>
      </w:tr>
      <w:tr w:rsidR="0012110A" w:rsidTr="00735F62">
        <w:tc>
          <w:tcPr>
            <w:tcW w:w="1696" w:type="dxa"/>
          </w:tcPr>
          <w:p w:rsidR="0012110A" w:rsidRPr="00091F5B" w:rsidRDefault="0012110A" w:rsidP="0012110A">
            <w:pPr>
              <w:rPr>
                <w:b/>
                <w:bCs/>
              </w:rPr>
            </w:pPr>
            <w:r>
              <w:t xml:space="preserve">Carers Support East Kent </w:t>
            </w:r>
          </w:p>
        </w:tc>
        <w:tc>
          <w:tcPr>
            <w:tcW w:w="3969" w:type="dxa"/>
          </w:tcPr>
          <w:p w:rsidR="00723FF0" w:rsidRDefault="00AC147D" w:rsidP="00723FF0">
            <w:r>
              <w:t xml:space="preserve">CSEK </w:t>
            </w:r>
            <w:r w:rsidR="0012110A">
              <w:t>are operational as normal and</w:t>
            </w:r>
            <w:r>
              <w:t xml:space="preserve"> the Hub team</w:t>
            </w:r>
            <w:r w:rsidR="0012110A">
              <w:t xml:space="preserve"> </w:t>
            </w:r>
            <w:r w:rsidR="00723FF0">
              <w:t xml:space="preserve">still offering information and guidance and assessment for Carers. </w:t>
            </w:r>
          </w:p>
          <w:p w:rsidR="0012110A" w:rsidRDefault="0012110A" w:rsidP="0012110A"/>
          <w:p w:rsidR="0012110A" w:rsidRDefault="0012110A" w:rsidP="0012110A"/>
          <w:p w:rsidR="0012110A" w:rsidRDefault="0012110A" w:rsidP="0012110A">
            <w:r>
              <w:t>Open Mon, Weds and Fri 8:30am – 6pm</w:t>
            </w:r>
          </w:p>
          <w:p w:rsidR="0012110A" w:rsidRDefault="0012110A" w:rsidP="0012110A"/>
          <w:p w:rsidR="0012110A" w:rsidRPr="00091F5B" w:rsidRDefault="0012110A" w:rsidP="0012110A">
            <w:pPr>
              <w:rPr>
                <w:b/>
                <w:bCs/>
              </w:rPr>
            </w:pPr>
            <w:r>
              <w:t>Tues and Thurs 9am – 5pm</w:t>
            </w:r>
          </w:p>
        </w:tc>
        <w:tc>
          <w:tcPr>
            <w:tcW w:w="3686" w:type="dxa"/>
          </w:tcPr>
          <w:p w:rsidR="0012110A" w:rsidRDefault="0012110A" w:rsidP="0012110A">
            <w:pPr>
              <w:rPr>
                <w:b/>
                <w:bCs/>
              </w:rPr>
            </w:pPr>
            <w:r>
              <w:t>0300 302 0178</w:t>
            </w:r>
          </w:p>
        </w:tc>
      </w:tr>
      <w:tr w:rsidR="0012110A" w:rsidTr="00735F62">
        <w:tc>
          <w:tcPr>
            <w:tcW w:w="1696" w:type="dxa"/>
          </w:tcPr>
          <w:p w:rsidR="0012110A" w:rsidRDefault="0012110A" w:rsidP="0012110A">
            <w:r>
              <w:t xml:space="preserve">Silverline Telephone Befriending Service </w:t>
            </w:r>
          </w:p>
        </w:tc>
        <w:tc>
          <w:tcPr>
            <w:tcW w:w="3969" w:type="dxa"/>
          </w:tcPr>
          <w:p w:rsidR="0012110A" w:rsidRDefault="0012110A" w:rsidP="0012110A">
            <w:r>
              <w:t xml:space="preserve">24 Hour befriending service. </w:t>
            </w:r>
          </w:p>
          <w:p w:rsidR="0012110A" w:rsidRDefault="0012110A" w:rsidP="0012110A"/>
          <w:p w:rsidR="0012110A" w:rsidRDefault="0012110A" w:rsidP="0012110A">
            <w:r>
              <w:t xml:space="preserve">Free, confidential service to share worries and fears. A good sign posting service. </w:t>
            </w:r>
            <w:r w:rsidRPr="001F498F">
              <w:t>he Silver Line is a helpline and friendship service for people aged 55 and over.</w:t>
            </w:r>
          </w:p>
        </w:tc>
        <w:tc>
          <w:tcPr>
            <w:tcW w:w="3686" w:type="dxa"/>
          </w:tcPr>
          <w:p w:rsidR="0012110A" w:rsidRDefault="0012110A" w:rsidP="0012110A">
            <w:r w:rsidRPr="001F498F">
              <w:t>0800 470 80 90</w:t>
            </w:r>
          </w:p>
        </w:tc>
      </w:tr>
      <w:tr w:rsidR="001B70C1" w:rsidTr="00735F62">
        <w:tc>
          <w:tcPr>
            <w:tcW w:w="1696" w:type="dxa"/>
          </w:tcPr>
          <w:p w:rsidR="001B70C1" w:rsidRDefault="001B70C1" w:rsidP="0012110A">
            <w:r>
              <w:t xml:space="preserve">Thanet Coronavirus support </w:t>
            </w:r>
          </w:p>
        </w:tc>
        <w:tc>
          <w:tcPr>
            <w:tcW w:w="3969" w:type="dxa"/>
          </w:tcPr>
          <w:p w:rsidR="001B70C1" w:rsidRDefault="001B70C1" w:rsidP="0012110A">
            <w:r>
              <w:t xml:space="preserve">A list of services across Thanet who are offering support during this difficult time. Click the link to the right. </w:t>
            </w:r>
          </w:p>
        </w:tc>
        <w:tc>
          <w:tcPr>
            <w:tcW w:w="3686" w:type="dxa"/>
          </w:tcPr>
          <w:p w:rsidR="001B70C1" w:rsidRPr="001F498F" w:rsidRDefault="007E1AD6" w:rsidP="0012110A">
            <w:hyperlink r:id="rId7" w:history="1">
              <w:r w:rsidR="001B70C1">
                <w:rPr>
                  <w:rStyle w:val="Hyperlink"/>
                  <w:lang w:eastAsia="en-GB"/>
                </w:rPr>
                <w:t>http://thanetcoronavirusassistance.com/delivery/?fbclid=IwAR03vIF0BJ-vrpPTpLkaF3sITBDcvPC9r7TQFjQYJS_hSenPl31zwtowhxg</w:t>
              </w:r>
            </w:hyperlink>
          </w:p>
        </w:tc>
      </w:tr>
      <w:tr w:rsidR="0012110A" w:rsidTr="00735F62">
        <w:tc>
          <w:tcPr>
            <w:tcW w:w="1696" w:type="dxa"/>
          </w:tcPr>
          <w:p w:rsidR="0012110A" w:rsidRDefault="0012110A" w:rsidP="0012110A">
            <w:r>
              <w:t xml:space="preserve">Age UK Thanet </w:t>
            </w:r>
          </w:p>
        </w:tc>
        <w:tc>
          <w:tcPr>
            <w:tcW w:w="3969" w:type="dxa"/>
          </w:tcPr>
          <w:p w:rsidR="0012110A" w:rsidRDefault="0012110A" w:rsidP="0012110A">
            <w:r>
              <w:t xml:space="preserve">Day Services </w:t>
            </w:r>
            <w:r w:rsidR="00EA1450">
              <w:t>are open to existing clients</w:t>
            </w:r>
            <w:r>
              <w:t xml:space="preserve"> </w:t>
            </w:r>
            <w:r w:rsidR="00EA1450">
              <w:t xml:space="preserve">and are offering I and A support over the phone only. Also available for shopping calls. </w:t>
            </w:r>
          </w:p>
          <w:p w:rsidR="00621859" w:rsidRDefault="00621859" w:rsidP="0012110A"/>
          <w:p w:rsidR="00EA1450" w:rsidRDefault="00EA1450" w:rsidP="00EA1450">
            <w:r>
              <w:t>Buddy Box Hot Meal Delivery is open for anyone that needs food and is £8.00</w:t>
            </w:r>
          </w:p>
          <w:p w:rsidR="0012110A" w:rsidRDefault="0012110A" w:rsidP="0012110A"/>
          <w:p w:rsidR="00BE74C8" w:rsidRDefault="00BE74C8" w:rsidP="0012110A"/>
          <w:p w:rsidR="00BE74C8" w:rsidRDefault="00BE74C8" w:rsidP="0012110A">
            <w:r>
              <w:t xml:space="preserve">Age UK Support at Home Service – operational as per normal contact Debby Turner via email. </w:t>
            </w:r>
          </w:p>
        </w:tc>
        <w:tc>
          <w:tcPr>
            <w:tcW w:w="3686" w:type="dxa"/>
          </w:tcPr>
          <w:p w:rsidR="0012110A" w:rsidRDefault="0012110A" w:rsidP="0012110A">
            <w:r w:rsidRPr="00713C73">
              <w:t>01843 223881</w:t>
            </w:r>
          </w:p>
          <w:p w:rsidR="00BE74C8" w:rsidRDefault="00BE74C8" w:rsidP="0012110A"/>
          <w:p w:rsidR="00BE74C8" w:rsidRDefault="00BE74C8" w:rsidP="0012110A"/>
          <w:p w:rsidR="00BE74C8" w:rsidRDefault="00BE74C8" w:rsidP="0012110A"/>
          <w:p w:rsidR="00BE74C8" w:rsidRDefault="00BE74C8" w:rsidP="0012110A"/>
          <w:p w:rsidR="00BE74C8" w:rsidRDefault="007E1AD6" w:rsidP="0012110A">
            <w:hyperlink r:id="rId8" w:history="1">
              <w:r w:rsidR="00BE74C8" w:rsidRPr="00C4731B">
                <w:rPr>
                  <w:rStyle w:val="Hyperlink"/>
                </w:rPr>
                <w:t>debby.turner@ageukhernebay.org.uk</w:t>
              </w:r>
            </w:hyperlink>
            <w:r w:rsidR="00BE74C8">
              <w:t xml:space="preserve"> </w:t>
            </w:r>
          </w:p>
        </w:tc>
      </w:tr>
      <w:tr w:rsidR="006F5BEE" w:rsidTr="00735F62">
        <w:tc>
          <w:tcPr>
            <w:tcW w:w="1696" w:type="dxa"/>
          </w:tcPr>
          <w:p w:rsidR="006F5BEE" w:rsidRDefault="006F5BEE" w:rsidP="0012110A">
            <w:r>
              <w:t xml:space="preserve">Ageless Thanet </w:t>
            </w:r>
          </w:p>
        </w:tc>
        <w:tc>
          <w:tcPr>
            <w:tcW w:w="3969" w:type="dxa"/>
          </w:tcPr>
          <w:p w:rsidR="004E039F" w:rsidRDefault="004E039F" w:rsidP="004E039F">
            <w:pPr>
              <w:rPr>
                <w:rFonts w:cstheme="minorHAnsi"/>
                <w:color w:val="1C1E21"/>
                <w:shd w:val="clear" w:color="auto" w:fill="FFFFFF"/>
              </w:rPr>
            </w:pPr>
            <w:r>
              <w:rPr>
                <w:rFonts w:cstheme="minorHAnsi"/>
                <w:color w:val="1C1E21"/>
                <w:shd w:val="clear" w:color="auto" w:fill="FFFFFF"/>
              </w:rPr>
              <w:t>Providing a free telephone service, during office hours, for 50+ Thanet residents who are struggling with feelings of social isolation and loneliness during this time and would like to hear a friendly voice to see how you are.</w:t>
            </w:r>
          </w:p>
          <w:p w:rsidR="004E039F" w:rsidRDefault="004E039F" w:rsidP="004E039F"/>
          <w:p w:rsidR="004E039F" w:rsidRDefault="004E039F" w:rsidP="004E039F">
            <w:r>
              <w:t>You can contact them via phone, email or on social media (Facebook and Twitter)</w:t>
            </w:r>
          </w:p>
          <w:p w:rsidR="004E039F" w:rsidRDefault="004E039F" w:rsidP="004E039F"/>
          <w:p w:rsidR="00265B93" w:rsidRDefault="004E039F" w:rsidP="004E039F">
            <w:r>
              <w:t xml:space="preserve">Ageless Thanet will also be sharing videos on how to use the internet and social media to stay connected with friends and family during the COVID – 19. </w:t>
            </w:r>
            <w:r w:rsidR="00265B93">
              <w:t xml:space="preserve"> </w:t>
            </w:r>
          </w:p>
        </w:tc>
        <w:tc>
          <w:tcPr>
            <w:tcW w:w="3686" w:type="dxa"/>
          </w:tcPr>
          <w:p w:rsidR="006F5BEE" w:rsidRDefault="006F5BEE" w:rsidP="0012110A">
            <w:r>
              <w:t xml:space="preserve">01843 21005 </w:t>
            </w:r>
          </w:p>
          <w:p w:rsidR="006F5BEE" w:rsidRDefault="006F5BEE" w:rsidP="0012110A"/>
          <w:p w:rsidR="006F5BEE" w:rsidRDefault="007E1AD6" w:rsidP="0012110A">
            <w:hyperlink r:id="rId9" w:history="1">
              <w:r w:rsidR="006F5BEE" w:rsidRPr="002E3C72">
                <w:rPr>
                  <w:rStyle w:val="Hyperlink"/>
                </w:rPr>
                <w:t>info@agelessthanet.org.uk</w:t>
              </w:r>
            </w:hyperlink>
            <w:r w:rsidR="006F5BEE">
              <w:t xml:space="preserve"> </w:t>
            </w:r>
          </w:p>
          <w:p w:rsidR="004E039F" w:rsidRDefault="004E039F" w:rsidP="0012110A"/>
          <w:p w:rsidR="004E039F" w:rsidRPr="00713C73" w:rsidRDefault="007E1AD6" w:rsidP="0012110A">
            <w:hyperlink r:id="rId10" w:history="1">
              <w:r w:rsidR="004E039F">
                <w:rPr>
                  <w:rStyle w:val="Hyperlink"/>
                </w:rPr>
                <w:t>https://www.facebook.com/AgelessThanet/</w:t>
              </w:r>
            </w:hyperlink>
          </w:p>
        </w:tc>
      </w:tr>
      <w:tr w:rsidR="0012110A" w:rsidTr="00735F62">
        <w:tc>
          <w:tcPr>
            <w:tcW w:w="1696" w:type="dxa"/>
          </w:tcPr>
          <w:p w:rsidR="0012110A" w:rsidRDefault="0012110A" w:rsidP="0012110A">
            <w:r>
              <w:t xml:space="preserve">Cliftonville Community Centre </w:t>
            </w:r>
          </w:p>
        </w:tc>
        <w:tc>
          <w:tcPr>
            <w:tcW w:w="3969" w:type="dxa"/>
          </w:tcPr>
          <w:p w:rsidR="0012110A" w:rsidRDefault="0012110A" w:rsidP="0012110A">
            <w:r>
              <w:t xml:space="preserve">Open as usual Mon, Tues, Weds </w:t>
            </w:r>
            <w:r w:rsidR="006337ED">
              <w:t>and Fri up until 1</w:t>
            </w:r>
            <w:r w:rsidR="006337ED" w:rsidRPr="006337ED">
              <w:rPr>
                <w:vertAlign w:val="superscript"/>
              </w:rPr>
              <w:t>st</w:t>
            </w:r>
            <w:r w:rsidR="006337ED">
              <w:t xml:space="preserve"> April </w:t>
            </w:r>
          </w:p>
          <w:p w:rsidR="006337ED" w:rsidRDefault="006337ED" w:rsidP="0012110A"/>
          <w:p w:rsidR="006337ED" w:rsidRDefault="006337ED" w:rsidP="0012110A">
            <w:r>
              <w:t>From 1</w:t>
            </w:r>
            <w:r w:rsidRPr="006337ED">
              <w:rPr>
                <w:vertAlign w:val="superscript"/>
              </w:rPr>
              <w:t>st</w:t>
            </w:r>
            <w:r>
              <w:t xml:space="preserve"> April Mon, Tues and Weds from 9:30-12:30am </w:t>
            </w:r>
          </w:p>
        </w:tc>
        <w:tc>
          <w:tcPr>
            <w:tcW w:w="3686" w:type="dxa"/>
          </w:tcPr>
          <w:p w:rsidR="0012110A" w:rsidRPr="00713C73" w:rsidRDefault="0012110A" w:rsidP="0012110A">
            <w:r w:rsidRPr="00091F5B">
              <w:t>Elaine or Paul 01843 221913</w:t>
            </w:r>
          </w:p>
        </w:tc>
      </w:tr>
      <w:tr w:rsidR="00627901" w:rsidTr="00735F62">
        <w:tc>
          <w:tcPr>
            <w:tcW w:w="1696" w:type="dxa"/>
          </w:tcPr>
          <w:p w:rsidR="00627901" w:rsidRDefault="00627901" w:rsidP="0012110A">
            <w:r>
              <w:t>Global Generation Church</w:t>
            </w:r>
          </w:p>
        </w:tc>
        <w:tc>
          <w:tcPr>
            <w:tcW w:w="3969" w:type="dxa"/>
          </w:tcPr>
          <w:p w:rsidR="00627901" w:rsidRDefault="00627901" w:rsidP="0012110A">
            <w:r>
              <w:t>The Global Generation site is now closed.</w:t>
            </w:r>
          </w:p>
          <w:p w:rsidR="00627901" w:rsidRDefault="00627901" w:rsidP="0012110A"/>
          <w:p w:rsidR="00627901" w:rsidRDefault="00627901" w:rsidP="0012110A">
            <w:r>
              <w:t>Offering support over the telephone. Supporting Orbit Customers with accessing food and supplies.  All Services will be shared online until further notice.</w:t>
            </w:r>
          </w:p>
          <w:p w:rsidR="00627901" w:rsidRDefault="00627901" w:rsidP="0012110A"/>
          <w:p w:rsidR="00627901" w:rsidRDefault="00627901" w:rsidP="0012110A">
            <w:r>
              <w:t xml:space="preserve">Currently the aspire homeless project is currently still operational. </w:t>
            </w:r>
          </w:p>
        </w:tc>
        <w:tc>
          <w:tcPr>
            <w:tcW w:w="3686" w:type="dxa"/>
          </w:tcPr>
          <w:p w:rsidR="00627901" w:rsidRDefault="00627901" w:rsidP="0012110A">
            <w:pPr>
              <w:rPr>
                <w:color w:val="222222"/>
                <w:shd w:val="clear" w:color="auto" w:fill="FFFFFF"/>
              </w:rPr>
            </w:pPr>
            <w:r>
              <w:rPr>
                <w:color w:val="222222"/>
                <w:shd w:val="clear" w:color="auto" w:fill="FFFFFF"/>
              </w:rPr>
              <w:t>01843 226232</w:t>
            </w:r>
          </w:p>
          <w:p w:rsidR="00627901" w:rsidRDefault="00627901" w:rsidP="0012110A">
            <w:pPr>
              <w:rPr>
                <w:color w:val="222222"/>
                <w:shd w:val="clear" w:color="auto" w:fill="FFFFFF"/>
              </w:rPr>
            </w:pPr>
          </w:p>
          <w:p w:rsidR="00627901" w:rsidRDefault="00627901" w:rsidP="00627901">
            <w:pPr>
              <w:rPr>
                <w:shd w:val="clear" w:color="auto" w:fill="FFFFFF"/>
              </w:rPr>
            </w:pPr>
          </w:p>
          <w:p w:rsidR="00627901" w:rsidRPr="00091F5B" w:rsidRDefault="00627901" w:rsidP="0012110A"/>
        </w:tc>
      </w:tr>
      <w:tr w:rsidR="00627901" w:rsidTr="00735F62">
        <w:tc>
          <w:tcPr>
            <w:tcW w:w="1696" w:type="dxa"/>
          </w:tcPr>
          <w:p w:rsidR="00627901" w:rsidRDefault="00627901" w:rsidP="0012110A">
            <w:r>
              <w:t>Thanet Community Support Partnership</w:t>
            </w:r>
          </w:p>
        </w:tc>
        <w:tc>
          <w:tcPr>
            <w:tcW w:w="3969" w:type="dxa"/>
          </w:tcPr>
          <w:p w:rsidR="00627901" w:rsidRDefault="00627901" w:rsidP="0012110A">
            <w:r>
              <w:t xml:space="preserve">TCSP are offering their car scheme to all ESSENTIAL hospital/medical appointments only. </w:t>
            </w:r>
          </w:p>
        </w:tc>
        <w:tc>
          <w:tcPr>
            <w:tcW w:w="3686" w:type="dxa"/>
          </w:tcPr>
          <w:p w:rsidR="00627901" w:rsidRDefault="00627901" w:rsidP="0012110A">
            <w:r>
              <w:t>Samantha Howlett</w:t>
            </w:r>
          </w:p>
          <w:p w:rsidR="00627901" w:rsidRDefault="00627901" w:rsidP="0012110A">
            <w:r w:rsidRPr="00627901">
              <w:t>01843 609337</w:t>
            </w:r>
          </w:p>
          <w:p w:rsidR="00627901" w:rsidRPr="00091F5B" w:rsidRDefault="007E1AD6" w:rsidP="0012110A">
            <w:hyperlink r:id="rId11" w:history="1">
              <w:r w:rsidR="00627901">
                <w:rPr>
                  <w:rStyle w:val="Hyperlink"/>
                </w:rPr>
                <w:t>info@kcv.org.uk</w:t>
              </w:r>
            </w:hyperlink>
            <w:r w:rsidR="00627901">
              <w:rPr>
                <w:rStyle w:val="lrzxr"/>
                <w:color w:val="222222"/>
              </w:rPr>
              <w:t xml:space="preserve"> </w:t>
            </w:r>
          </w:p>
        </w:tc>
      </w:tr>
      <w:tr w:rsidR="00627901" w:rsidTr="00735F62">
        <w:tc>
          <w:tcPr>
            <w:tcW w:w="1696" w:type="dxa"/>
          </w:tcPr>
          <w:p w:rsidR="00627901" w:rsidRDefault="00627901" w:rsidP="0012110A">
            <w:r w:rsidRPr="00627901">
              <w:t>Salvation Army, Ramsgate</w:t>
            </w:r>
          </w:p>
        </w:tc>
        <w:tc>
          <w:tcPr>
            <w:tcW w:w="3969" w:type="dxa"/>
          </w:tcPr>
          <w:p w:rsidR="00627901" w:rsidRDefault="00627901" w:rsidP="0012110A">
            <w:r>
              <w:t xml:space="preserve">They are currently running a food bank but please ring ahead to make an appointment as it may cause unnecessary travel. </w:t>
            </w:r>
          </w:p>
          <w:p w:rsidR="00627901" w:rsidRDefault="00627901" w:rsidP="0012110A"/>
          <w:p w:rsidR="00627901" w:rsidRDefault="00627901" w:rsidP="0012110A">
            <w:r>
              <w:t xml:space="preserve">The Salvation Army are also available to deliver food and supplies to elderly who are </w:t>
            </w:r>
            <w:proofErr w:type="spellStart"/>
            <w:r>
              <w:t>self isolating</w:t>
            </w:r>
            <w:proofErr w:type="spellEnd"/>
            <w:r>
              <w:t xml:space="preserve"> in the Ramsgate area. </w:t>
            </w:r>
          </w:p>
        </w:tc>
        <w:tc>
          <w:tcPr>
            <w:tcW w:w="3686" w:type="dxa"/>
          </w:tcPr>
          <w:p w:rsidR="00627901" w:rsidRDefault="00627901" w:rsidP="0012110A">
            <w:r>
              <w:t>Carl Whitehead</w:t>
            </w:r>
          </w:p>
          <w:p w:rsidR="00627901" w:rsidRDefault="00627901" w:rsidP="0012110A"/>
          <w:p w:rsidR="00627901" w:rsidRPr="00091F5B" w:rsidRDefault="00627901" w:rsidP="0012110A">
            <w:r w:rsidRPr="00627901">
              <w:t>07900 497326</w:t>
            </w:r>
          </w:p>
        </w:tc>
      </w:tr>
      <w:tr w:rsidR="00627901" w:rsidTr="00735F62">
        <w:tc>
          <w:tcPr>
            <w:tcW w:w="1696" w:type="dxa"/>
          </w:tcPr>
          <w:p w:rsidR="00627901" w:rsidRDefault="00627901" w:rsidP="0012110A">
            <w:r>
              <w:t>The Gap Project</w:t>
            </w:r>
          </w:p>
        </w:tc>
        <w:tc>
          <w:tcPr>
            <w:tcW w:w="3969" w:type="dxa"/>
          </w:tcPr>
          <w:p w:rsidR="00627901" w:rsidRDefault="00310F62" w:rsidP="0012110A">
            <w:r>
              <w:t xml:space="preserve">Still open for homeless support on Friday 20/3, 2-4pm. Café still open at the moment. Friday afternoon club planned to run. </w:t>
            </w:r>
          </w:p>
        </w:tc>
        <w:tc>
          <w:tcPr>
            <w:tcW w:w="3686" w:type="dxa"/>
          </w:tcPr>
          <w:p w:rsidR="00627901" w:rsidRPr="00091F5B" w:rsidRDefault="00627901" w:rsidP="0012110A">
            <w:r>
              <w:t>01843 602762</w:t>
            </w:r>
          </w:p>
        </w:tc>
      </w:tr>
      <w:tr w:rsidR="00D41420" w:rsidTr="00735F62">
        <w:tc>
          <w:tcPr>
            <w:tcW w:w="1696" w:type="dxa"/>
          </w:tcPr>
          <w:p w:rsidR="00D41420" w:rsidRDefault="00D41420" w:rsidP="0012110A">
            <w:r>
              <w:t xml:space="preserve">Over 70’s Support, Broadstairs Thanet </w:t>
            </w:r>
          </w:p>
        </w:tc>
        <w:tc>
          <w:tcPr>
            <w:tcW w:w="3969" w:type="dxa"/>
          </w:tcPr>
          <w:p w:rsidR="00D41420" w:rsidRDefault="00D41420" w:rsidP="0012110A">
            <w:r>
              <w:t xml:space="preserve">For people over the age of 70 and have very little or no support. The group will collect shopping and medicines and deliver it to you. If you feel </w:t>
            </w:r>
            <w:proofErr w:type="gramStart"/>
            <w:r>
              <w:t>isolated</w:t>
            </w:r>
            <w:proofErr w:type="gramEnd"/>
            <w:r>
              <w:t xml:space="preserve"> you can call the group and a volunteer will chat with you. The group are working in partnership with the GAP project in Broadstairs and is a FREE service. </w:t>
            </w:r>
          </w:p>
        </w:tc>
        <w:tc>
          <w:tcPr>
            <w:tcW w:w="3686" w:type="dxa"/>
          </w:tcPr>
          <w:p w:rsidR="00D41420" w:rsidRDefault="00D41420" w:rsidP="0012110A">
            <w:r>
              <w:t xml:space="preserve">07432 585 515 </w:t>
            </w:r>
          </w:p>
          <w:p w:rsidR="00D41420" w:rsidRDefault="00D41420" w:rsidP="0012110A"/>
          <w:p w:rsidR="00D41420" w:rsidRDefault="00D41420" w:rsidP="0012110A">
            <w:r>
              <w:t>01843 602762</w:t>
            </w:r>
          </w:p>
        </w:tc>
      </w:tr>
      <w:tr w:rsidR="00310F62" w:rsidTr="00735F62">
        <w:tc>
          <w:tcPr>
            <w:tcW w:w="1696" w:type="dxa"/>
          </w:tcPr>
          <w:p w:rsidR="00310F62" w:rsidRDefault="00310F62" w:rsidP="0012110A">
            <w:r>
              <w:t xml:space="preserve">The Bus Café Thanet </w:t>
            </w:r>
          </w:p>
        </w:tc>
        <w:tc>
          <w:tcPr>
            <w:tcW w:w="3969" w:type="dxa"/>
          </w:tcPr>
          <w:p w:rsidR="00310F62" w:rsidRDefault="00310F62" w:rsidP="0012110A">
            <w:r>
              <w:t xml:space="preserve">Offering a home delivery service from their food and drink menu between 9am and 3pm. No minimum order and no charges for delivery. They have bread and different types of milk available and all prices will be the same as in the shop. </w:t>
            </w:r>
          </w:p>
        </w:tc>
        <w:tc>
          <w:tcPr>
            <w:tcW w:w="3686" w:type="dxa"/>
          </w:tcPr>
          <w:p w:rsidR="00310F62" w:rsidRDefault="00310F62" w:rsidP="0012110A">
            <w:r>
              <w:t xml:space="preserve">01843 297985 </w:t>
            </w:r>
          </w:p>
          <w:p w:rsidR="00310F62" w:rsidRDefault="00310F62" w:rsidP="0012110A"/>
          <w:p w:rsidR="00310F62" w:rsidRDefault="00310F62" w:rsidP="0012110A"/>
        </w:tc>
      </w:tr>
      <w:tr w:rsidR="0012110A" w:rsidTr="00735F62">
        <w:tc>
          <w:tcPr>
            <w:tcW w:w="1696" w:type="dxa"/>
          </w:tcPr>
          <w:p w:rsidR="0012110A" w:rsidRDefault="0012110A" w:rsidP="0012110A">
            <w:r>
              <w:t>St Pauls Food Bank (Margate)</w:t>
            </w:r>
          </w:p>
        </w:tc>
        <w:tc>
          <w:tcPr>
            <w:tcW w:w="3969" w:type="dxa"/>
          </w:tcPr>
          <w:p w:rsidR="0012110A" w:rsidRDefault="0012110A" w:rsidP="0012110A">
            <w:r>
              <w:t xml:space="preserve">Open as usual – Thursday mornings 10:30am – 12:30pm </w:t>
            </w:r>
          </w:p>
        </w:tc>
        <w:tc>
          <w:tcPr>
            <w:tcW w:w="3686" w:type="dxa"/>
          </w:tcPr>
          <w:p w:rsidR="0012110A" w:rsidRPr="00713C73" w:rsidRDefault="0012110A" w:rsidP="0012110A">
            <w:r w:rsidRPr="003D1FE4">
              <w:t>01843 221913</w:t>
            </w:r>
          </w:p>
        </w:tc>
      </w:tr>
      <w:tr w:rsidR="00265B93" w:rsidTr="00735F62">
        <w:tc>
          <w:tcPr>
            <w:tcW w:w="1696" w:type="dxa"/>
          </w:tcPr>
          <w:p w:rsidR="00265B93" w:rsidRDefault="00265B93" w:rsidP="0012110A">
            <w:r>
              <w:t xml:space="preserve">Thanet Community Transport Association </w:t>
            </w:r>
          </w:p>
        </w:tc>
        <w:tc>
          <w:tcPr>
            <w:tcW w:w="3969" w:type="dxa"/>
          </w:tcPr>
          <w:p w:rsidR="00265B93" w:rsidRDefault="00265B93" w:rsidP="0012110A">
            <w:r>
              <w:t xml:space="preserve">Offering a personal shopping service and </w:t>
            </w:r>
            <w:proofErr w:type="spellStart"/>
            <w:r>
              <w:t>wiling</w:t>
            </w:r>
            <w:proofErr w:type="spellEnd"/>
            <w:r>
              <w:t xml:space="preserve"> to help anyone who is </w:t>
            </w:r>
            <w:proofErr w:type="spellStart"/>
            <w:r>
              <w:t>self isolating</w:t>
            </w:r>
            <w:proofErr w:type="spellEnd"/>
            <w:r>
              <w:t xml:space="preserve"> and who cannot get out and about. </w:t>
            </w:r>
          </w:p>
        </w:tc>
        <w:tc>
          <w:tcPr>
            <w:tcW w:w="3686" w:type="dxa"/>
          </w:tcPr>
          <w:p w:rsidR="00265B93" w:rsidRPr="003D1FE4" w:rsidRDefault="00265B93" w:rsidP="0012110A">
            <w:r>
              <w:t>01843 602030</w:t>
            </w:r>
          </w:p>
        </w:tc>
      </w:tr>
      <w:tr w:rsidR="00902D9F" w:rsidTr="00735F62">
        <w:tc>
          <w:tcPr>
            <w:tcW w:w="1696" w:type="dxa"/>
          </w:tcPr>
          <w:p w:rsidR="00902D9F" w:rsidRDefault="00902D9F" w:rsidP="0012110A">
            <w:r>
              <w:t xml:space="preserve">Westgate Town Council </w:t>
            </w:r>
          </w:p>
        </w:tc>
        <w:tc>
          <w:tcPr>
            <w:tcW w:w="3969" w:type="dxa"/>
          </w:tcPr>
          <w:p w:rsidR="001C2D69" w:rsidRDefault="00902D9F" w:rsidP="0012110A">
            <w:r>
              <w:t>The town council are offering a service of volunteers to visit homes within the town to help isolated people to do shopping, walk the dogs, friendly phone calls, picking up prescriptions and general needs.</w:t>
            </w:r>
          </w:p>
          <w:p w:rsidR="001C2D69" w:rsidRDefault="001C2D69" w:rsidP="0012110A"/>
          <w:p w:rsidR="00902D9F" w:rsidRDefault="001C2D69" w:rsidP="0012110A">
            <w:r>
              <w:t xml:space="preserve">If you know someone who needs </w:t>
            </w:r>
            <w:proofErr w:type="gramStart"/>
            <w:r>
              <w:t>this</w:t>
            </w:r>
            <w:proofErr w:type="gramEnd"/>
            <w:r>
              <w:t xml:space="preserve"> please contact the Town Clerk on the number/email to the right.</w:t>
            </w:r>
            <w:r w:rsidR="00902D9F">
              <w:t xml:space="preserve"> </w:t>
            </w:r>
          </w:p>
          <w:p w:rsidR="00F94960" w:rsidRDefault="00F94960" w:rsidP="0012110A"/>
        </w:tc>
        <w:tc>
          <w:tcPr>
            <w:tcW w:w="3686" w:type="dxa"/>
          </w:tcPr>
          <w:p w:rsidR="00902D9F" w:rsidRDefault="00902D9F" w:rsidP="0012110A">
            <w:r>
              <w:t>01843 836182</w:t>
            </w:r>
          </w:p>
          <w:p w:rsidR="00902D9F" w:rsidRDefault="00902D9F" w:rsidP="0012110A"/>
          <w:p w:rsidR="00902D9F" w:rsidRPr="003D1FE4" w:rsidRDefault="007E1AD6" w:rsidP="0012110A">
            <w:hyperlink r:id="rId12" w:history="1">
              <w:r w:rsidR="00902D9F" w:rsidRPr="00581664">
                <w:rPr>
                  <w:rStyle w:val="Hyperlink"/>
                </w:rPr>
                <w:t>townclerk@westgateonsea.gov.uk</w:t>
              </w:r>
            </w:hyperlink>
            <w:r w:rsidR="00902D9F">
              <w:t xml:space="preserve"> </w:t>
            </w:r>
          </w:p>
        </w:tc>
      </w:tr>
      <w:tr w:rsidR="008E54D8" w:rsidTr="00735F62">
        <w:tc>
          <w:tcPr>
            <w:tcW w:w="1696" w:type="dxa"/>
          </w:tcPr>
          <w:p w:rsidR="008E54D8" w:rsidRDefault="008E54D8" w:rsidP="0012110A">
            <w:r>
              <w:t xml:space="preserve">Changing Minds - </w:t>
            </w:r>
            <w:r w:rsidRPr="008E54D8">
              <w:t>The Lifeboat project</w:t>
            </w:r>
          </w:p>
        </w:tc>
        <w:tc>
          <w:tcPr>
            <w:tcW w:w="3969" w:type="dxa"/>
          </w:tcPr>
          <w:p w:rsidR="008E54D8" w:rsidRDefault="00DB709C" w:rsidP="0012110A">
            <w:r>
              <w:t xml:space="preserve">They will </w:t>
            </w:r>
            <w:r w:rsidRPr="00DB709C">
              <w:t>provide mental health support, advice, anxiety management, food and essentials for the local community throughout the Corona virus Pandemic. This will consist of weekly podcasts, videos discussing all things wellbeing, exercise, nutrition and more!</w:t>
            </w:r>
          </w:p>
          <w:p w:rsidR="00DB709C" w:rsidRDefault="00DB709C" w:rsidP="0012110A"/>
          <w:p w:rsidR="00DB709C" w:rsidRDefault="00DB709C" w:rsidP="0012110A">
            <w:r w:rsidRPr="00DB709C">
              <w:t>To offer free delivery of care packages for those in isolation within our local community, including food, toiletries &amp; entertainment (Crosswords, card games, colouring books, etc).</w:t>
            </w:r>
          </w:p>
          <w:p w:rsidR="00DB709C" w:rsidRDefault="00DB709C" w:rsidP="0012110A"/>
          <w:p w:rsidR="00DB709C" w:rsidRDefault="00DB709C" w:rsidP="00DB709C">
            <w:r>
              <w:t>To establish a phone line for those seeking a friendly chat / video chat if possible. To set up a social media hub for individuals to access for tips on combating loneliness whilst in isolation. To grow and adapt the project alongside the ever-changing situation to provide support for as many affected individuals as we can possibly reach.</w:t>
            </w:r>
          </w:p>
          <w:p w:rsidR="00DB709C" w:rsidRDefault="00DB709C" w:rsidP="00DB709C"/>
        </w:tc>
        <w:tc>
          <w:tcPr>
            <w:tcW w:w="3686" w:type="dxa"/>
          </w:tcPr>
          <w:p w:rsidR="008E54D8" w:rsidRDefault="00DB709C" w:rsidP="0012110A">
            <w:r>
              <w:t xml:space="preserve">Colin Rouse – </w:t>
            </w:r>
            <w:hyperlink r:id="rId13" w:history="1">
              <w:r w:rsidRPr="00C4731B">
                <w:rPr>
                  <w:rStyle w:val="Hyperlink"/>
                </w:rPr>
                <w:t>colin.rouse@changingmindskent.co.uk</w:t>
              </w:r>
            </w:hyperlink>
            <w:r>
              <w:t xml:space="preserve"> </w:t>
            </w:r>
          </w:p>
        </w:tc>
      </w:tr>
      <w:tr w:rsidR="00D43573" w:rsidTr="00735F62">
        <w:tc>
          <w:tcPr>
            <w:tcW w:w="1696" w:type="dxa"/>
          </w:tcPr>
          <w:p w:rsidR="00D43573" w:rsidRDefault="00D43573" w:rsidP="0012110A">
            <w:r>
              <w:t xml:space="preserve">Best One Westgate </w:t>
            </w:r>
          </w:p>
        </w:tc>
        <w:tc>
          <w:tcPr>
            <w:tcW w:w="3969" w:type="dxa"/>
          </w:tcPr>
          <w:p w:rsidR="00D43573" w:rsidRDefault="00D43573" w:rsidP="0012110A">
            <w:r>
              <w:t xml:space="preserve">They are offering free home delivery services for supplies such as food etc. </w:t>
            </w:r>
          </w:p>
          <w:p w:rsidR="00F94960" w:rsidRDefault="00F94960" w:rsidP="0012110A"/>
        </w:tc>
        <w:tc>
          <w:tcPr>
            <w:tcW w:w="3686" w:type="dxa"/>
          </w:tcPr>
          <w:p w:rsidR="00D43573" w:rsidRDefault="00D43573" w:rsidP="0012110A">
            <w:r>
              <w:t>01843 831664</w:t>
            </w:r>
          </w:p>
        </w:tc>
      </w:tr>
      <w:tr w:rsidR="00D43573" w:rsidTr="00735F62">
        <w:tc>
          <w:tcPr>
            <w:tcW w:w="1696" w:type="dxa"/>
          </w:tcPr>
          <w:p w:rsidR="00D43573" w:rsidRDefault="00D43573" w:rsidP="0012110A">
            <w:proofErr w:type="spellStart"/>
            <w:r>
              <w:t>Krusty</w:t>
            </w:r>
            <w:proofErr w:type="spellEnd"/>
            <w:r>
              <w:t xml:space="preserve"> </w:t>
            </w:r>
            <w:proofErr w:type="spellStart"/>
            <w:r>
              <w:t>Kobb</w:t>
            </w:r>
            <w:proofErr w:type="spellEnd"/>
            <w:r>
              <w:t xml:space="preserve"> bakeries</w:t>
            </w:r>
          </w:p>
        </w:tc>
        <w:tc>
          <w:tcPr>
            <w:tcW w:w="3969" w:type="dxa"/>
          </w:tcPr>
          <w:p w:rsidR="00D43573" w:rsidRDefault="00D43573" w:rsidP="0012110A">
            <w:r>
              <w:t xml:space="preserve">Offering free home delivery for food to </w:t>
            </w:r>
            <w:proofErr w:type="gramStart"/>
            <w:r>
              <w:t>peoples</w:t>
            </w:r>
            <w:proofErr w:type="gramEnd"/>
            <w:r>
              <w:t xml:space="preserve"> home who are </w:t>
            </w:r>
            <w:proofErr w:type="spellStart"/>
            <w:r>
              <w:t>self isolating</w:t>
            </w:r>
            <w:proofErr w:type="spellEnd"/>
            <w:r>
              <w:t xml:space="preserve"> and are unable to get out. </w:t>
            </w:r>
          </w:p>
          <w:p w:rsidR="00F94960" w:rsidRDefault="00F94960" w:rsidP="0012110A"/>
        </w:tc>
        <w:tc>
          <w:tcPr>
            <w:tcW w:w="3686" w:type="dxa"/>
          </w:tcPr>
          <w:p w:rsidR="00D43573" w:rsidRDefault="00D43573" w:rsidP="0012110A">
            <w:r>
              <w:t>01843 835447</w:t>
            </w:r>
          </w:p>
        </w:tc>
      </w:tr>
      <w:tr w:rsidR="00D43573" w:rsidTr="00735F62">
        <w:tc>
          <w:tcPr>
            <w:tcW w:w="1696" w:type="dxa"/>
          </w:tcPr>
          <w:p w:rsidR="00D43573" w:rsidRDefault="00D43573" w:rsidP="0012110A">
            <w:r>
              <w:t>Prentis Greengrocers</w:t>
            </w:r>
          </w:p>
        </w:tc>
        <w:tc>
          <w:tcPr>
            <w:tcW w:w="3969" w:type="dxa"/>
          </w:tcPr>
          <w:p w:rsidR="00D43573" w:rsidRDefault="00D43573" w:rsidP="0012110A">
            <w:r>
              <w:t xml:space="preserve">Offering free home delivery to </w:t>
            </w:r>
            <w:proofErr w:type="spellStart"/>
            <w:r>
              <w:t>self isolated</w:t>
            </w:r>
            <w:proofErr w:type="spellEnd"/>
            <w:r>
              <w:t xml:space="preserve"> people. (Fruit and veg etc) </w:t>
            </w:r>
          </w:p>
          <w:p w:rsidR="00DB709C" w:rsidRDefault="00DB709C" w:rsidP="0012110A"/>
        </w:tc>
        <w:tc>
          <w:tcPr>
            <w:tcW w:w="3686" w:type="dxa"/>
          </w:tcPr>
          <w:p w:rsidR="00D43573" w:rsidRDefault="00D43573" w:rsidP="0012110A">
            <w:r>
              <w:t>01843 834934</w:t>
            </w:r>
          </w:p>
        </w:tc>
      </w:tr>
      <w:tr w:rsidR="00D43573" w:rsidTr="00735F62">
        <w:tc>
          <w:tcPr>
            <w:tcW w:w="1696" w:type="dxa"/>
          </w:tcPr>
          <w:p w:rsidR="00D43573" w:rsidRDefault="00D43573" w:rsidP="0012110A">
            <w:proofErr w:type="spellStart"/>
            <w:r>
              <w:t>Posillipos</w:t>
            </w:r>
            <w:proofErr w:type="spellEnd"/>
            <w:r>
              <w:t xml:space="preserve"> restaurant </w:t>
            </w:r>
            <w:proofErr w:type="spellStart"/>
            <w:r>
              <w:t>Broadstairs</w:t>
            </w:r>
            <w:proofErr w:type="spellEnd"/>
          </w:p>
        </w:tc>
        <w:tc>
          <w:tcPr>
            <w:tcW w:w="3969" w:type="dxa"/>
          </w:tcPr>
          <w:p w:rsidR="00D43573" w:rsidRDefault="00D43573" w:rsidP="0012110A">
            <w:r>
              <w:t xml:space="preserve">Are offering to do peoples shopping and deliver it to their home for </w:t>
            </w:r>
            <w:proofErr w:type="spellStart"/>
            <w:r>
              <w:t>self isolated</w:t>
            </w:r>
            <w:proofErr w:type="spellEnd"/>
            <w:r>
              <w:t xml:space="preserve"> people. </w:t>
            </w:r>
          </w:p>
          <w:p w:rsidR="00DB709C" w:rsidRDefault="00DB709C" w:rsidP="0012110A"/>
        </w:tc>
        <w:tc>
          <w:tcPr>
            <w:tcW w:w="3686" w:type="dxa"/>
          </w:tcPr>
          <w:p w:rsidR="00D43573" w:rsidRDefault="00D43573" w:rsidP="0012110A">
            <w:r w:rsidRPr="00D43573">
              <w:t>01843 601133</w:t>
            </w:r>
          </w:p>
        </w:tc>
      </w:tr>
      <w:tr w:rsidR="00D43573" w:rsidTr="00735F62">
        <w:tc>
          <w:tcPr>
            <w:tcW w:w="1696" w:type="dxa"/>
          </w:tcPr>
          <w:p w:rsidR="00D43573" w:rsidRDefault="00D43573" w:rsidP="0012110A">
            <w:r>
              <w:t xml:space="preserve">the Kitchen CT9 in Cliftonville </w:t>
            </w:r>
          </w:p>
        </w:tc>
        <w:tc>
          <w:tcPr>
            <w:tcW w:w="3969" w:type="dxa"/>
          </w:tcPr>
          <w:p w:rsidR="00D43573" w:rsidRDefault="00D43573" w:rsidP="0012110A">
            <w:r>
              <w:t xml:space="preserve">will deliver any surplus stock they have to </w:t>
            </w:r>
            <w:proofErr w:type="spellStart"/>
            <w:r>
              <w:t>peoples</w:t>
            </w:r>
            <w:proofErr w:type="spellEnd"/>
            <w:r>
              <w:t xml:space="preserve"> homes who are </w:t>
            </w:r>
            <w:proofErr w:type="spellStart"/>
            <w:r>
              <w:t>self isolating</w:t>
            </w:r>
            <w:proofErr w:type="spellEnd"/>
            <w:r>
              <w:t xml:space="preserve"> </w:t>
            </w:r>
          </w:p>
          <w:p w:rsidR="00F94960" w:rsidRDefault="00F94960" w:rsidP="0012110A"/>
        </w:tc>
        <w:tc>
          <w:tcPr>
            <w:tcW w:w="3686" w:type="dxa"/>
          </w:tcPr>
          <w:p w:rsidR="00D43573" w:rsidRDefault="00D43573" w:rsidP="0012110A">
            <w:r w:rsidRPr="00D43573">
              <w:t>01843 293376</w:t>
            </w:r>
          </w:p>
        </w:tc>
      </w:tr>
      <w:tr w:rsidR="00D43573" w:rsidTr="00735F62">
        <w:tc>
          <w:tcPr>
            <w:tcW w:w="1696" w:type="dxa"/>
          </w:tcPr>
          <w:p w:rsidR="00D43573" w:rsidRDefault="00D43573" w:rsidP="0012110A">
            <w:r>
              <w:t>Birchington Support group</w:t>
            </w:r>
          </w:p>
        </w:tc>
        <w:tc>
          <w:tcPr>
            <w:tcW w:w="3969" w:type="dxa"/>
          </w:tcPr>
          <w:p w:rsidR="00F94960" w:rsidRDefault="006F5BEE" w:rsidP="0012110A">
            <w:r>
              <w:t xml:space="preserve">Are offering a free service which includes shopping locally, walk dog and collect prescriptions etc. </w:t>
            </w:r>
          </w:p>
          <w:p w:rsidR="00DB709C" w:rsidRDefault="00DB709C" w:rsidP="0012110A"/>
          <w:p w:rsidR="00F94960" w:rsidRDefault="00F94960" w:rsidP="0012110A"/>
        </w:tc>
        <w:tc>
          <w:tcPr>
            <w:tcW w:w="3686" w:type="dxa"/>
          </w:tcPr>
          <w:p w:rsidR="00D43573" w:rsidRPr="00D43573" w:rsidRDefault="006F5BEE" w:rsidP="0012110A">
            <w:r w:rsidRPr="006F5BEE">
              <w:t>Dave Adams  - 07540 813028 or Jan Adams – 07540 812564</w:t>
            </w:r>
          </w:p>
        </w:tc>
      </w:tr>
      <w:tr w:rsidR="00F94960" w:rsidTr="00735F62">
        <w:tc>
          <w:tcPr>
            <w:tcW w:w="1696" w:type="dxa"/>
          </w:tcPr>
          <w:p w:rsidR="00F94960" w:rsidRDefault="00F94960" w:rsidP="0012110A">
            <w:r>
              <w:t>Farley</w:t>
            </w:r>
            <w:r w:rsidR="001A325E">
              <w:t>’</w:t>
            </w:r>
            <w:r>
              <w:t xml:space="preserve">s Furniture </w:t>
            </w:r>
          </w:p>
        </w:tc>
        <w:tc>
          <w:tcPr>
            <w:tcW w:w="3969" w:type="dxa"/>
          </w:tcPr>
          <w:p w:rsidR="00F94960" w:rsidRDefault="00F94960" w:rsidP="0012110A">
            <w:r w:rsidRPr="00F94960">
              <w:t>The business wants to support anyone in need living in Ramsgate, Margate, Broadstairs, Westgate, Birchington and Sandwich.</w:t>
            </w:r>
            <w:r>
              <w:t xml:space="preserve"> They will go and get the shopping and deliver it to their home. Delivery is free. </w:t>
            </w:r>
            <w:r w:rsidRPr="00F94960">
              <w:t>The business said people who want to use the service can pay them for the shopping in cash on delivery or by bank transfer.</w:t>
            </w:r>
          </w:p>
          <w:p w:rsidR="00F94960" w:rsidRDefault="00F94960" w:rsidP="0012110A"/>
          <w:p w:rsidR="00F94960" w:rsidRDefault="007E1AD6" w:rsidP="0012110A">
            <w:hyperlink r:id="rId14" w:history="1">
              <w:r w:rsidR="00F94960" w:rsidRPr="00C4731B">
                <w:rPr>
                  <w:rStyle w:val="Hyperlink"/>
                </w:rPr>
                <w:t>https://www.kentonline.co.uk/thanet/news/company-shopping-for-people-in-self-isolation-223974/</w:t>
              </w:r>
            </w:hyperlink>
          </w:p>
        </w:tc>
        <w:tc>
          <w:tcPr>
            <w:tcW w:w="3686" w:type="dxa"/>
          </w:tcPr>
          <w:p w:rsidR="00F94960" w:rsidRPr="006F5BEE" w:rsidRDefault="00F94960" w:rsidP="0012110A">
            <w:r w:rsidRPr="00F94960">
              <w:t>01843 593069</w:t>
            </w:r>
          </w:p>
        </w:tc>
      </w:tr>
      <w:tr w:rsidR="0012110A" w:rsidTr="00735F62">
        <w:tc>
          <w:tcPr>
            <w:tcW w:w="1696" w:type="dxa"/>
          </w:tcPr>
          <w:p w:rsidR="0012110A" w:rsidRDefault="0012110A" w:rsidP="0012110A">
            <w:r>
              <w:t>Age Concern Deal</w:t>
            </w:r>
          </w:p>
        </w:tc>
        <w:tc>
          <w:tcPr>
            <w:tcW w:w="3969" w:type="dxa"/>
          </w:tcPr>
          <w:p w:rsidR="0012110A" w:rsidRDefault="0012110A" w:rsidP="0012110A">
            <w:r>
              <w:t>Day Services are still operational as per government guidelines. Hot meals are costed at £7.00</w:t>
            </w:r>
          </w:p>
          <w:p w:rsidR="0012110A" w:rsidRDefault="0012110A" w:rsidP="0012110A"/>
          <w:p w:rsidR="0012110A" w:rsidRDefault="0012110A" w:rsidP="0012110A">
            <w:r>
              <w:t xml:space="preserve">Offering food delivery services and hot meal deliveries. (Both are paid for services and will be invoiced at a later date) </w:t>
            </w:r>
          </w:p>
        </w:tc>
        <w:tc>
          <w:tcPr>
            <w:tcW w:w="3686" w:type="dxa"/>
          </w:tcPr>
          <w:p w:rsidR="0012110A" w:rsidRDefault="0012110A" w:rsidP="0012110A">
            <w:r w:rsidRPr="00F90BCC">
              <w:t>01304 372608</w:t>
            </w:r>
            <w:r>
              <w:t xml:space="preserve"> – Deal</w:t>
            </w:r>
          </w:p>
          <w:p w:rsidR="0012110A" w:rsidRDefault="0012110A" w:rsidP="0012110A"/>
          <w:p w:rsidR="0012110A" w:rsidRDefault="0012110A" w:rsidP="0012110A"/>
          <w:p w:rsidR="0012110A" w:rsidRDefault="0012110A" w:rsidP="0012110A"/>
        </w:tc>
      </w:tr>
      <w:tr w:rsidR="0012110A" w:rsidTr="00735F62">
        <w:tc>
          <w:tcPr>
            <w:tcW w:w="1696" w:type="dxa"/>
          </w:tcPr>
          <w:p w:rsidR="0012110A" w:rsidRDefault="0012110A" w:rsidP="0012110A">
            <w:r>
              <w:t>Age UK Folkestone</w:t>
            </w:r>
          </w:p>
        </w:tc>
        <w:tc>
          <w:tcPr>
            <w:tcW w:w="3969" w:type="dxa"/>
          </w:tcPr>
          <w:p w:rsidR="0012110A" w:rsidRDefault="0012110A" w:rsidP="0012110A">
            <w:r>
              <w:t xml:space="preserve">Day Services are still operational as per government guidelines  </w:t>
            </w:r>
          </w:p>
          <w:p w:rsidR="0012110A" w:rsidRDefault="0012110A" w:rsidP="0012110A"/>
          <w:p w:rsidR="0012110A" w:rsidRDefault="0012110A" w:rsidP="0012110A">
            <w:r>
              <w:t>Offering food delivery services and hot meal deliveries. Hot meals are costed at £7.00</w:t>
            </w:r>
          </w:p>
          <w:p w:rsidR="0012110A" w:rsidRDefault="0012110A" w:rsidP="0012110A"/>
          <w:p w:rsidR="0012110A" w:rsidRDefault="0012110A" w:rsidP="0012110A">
            <w:r>
              <w:t>(Both are paid for services and will be invoiced at a later date)</w:t>
            </w:r>
          </w:p>
          <w:p w:rsidR="008F0D74" w:rsidRDefault="008F0D74" w:rsidP="0012110A"/>
        </w:tc>
        <w:tc>
          <w:tcPr>
            <w:tcW w:w="3686" w:type="dxa"/>
          </w:tcPr>
          <w:p w:rsidR="0012110A" w:rsidRPr="00F90BCC" w:rsidRDefault="0012110A" w:rsidP="0012110A">
            <w:r w:rsidRPr="00345CFE">
              <w:t>01303 279031 - Folkestone</w:t>
            </w:r>
          </w:p>
        </w:tc>
      </w:tr>
      <w:tr w:rsidR="00DB709C" w:rsidTr="00735F62">
        <w:tc>
          <w:tcPr>
            <w:tcW w:w="1696" w:type="dxa"/>
          </w:tcPr>
          <w:p w:rsidR="00DB709C" w:rsidRDefault="00DB709C" w:rsidP="0012110A">
            <w:r>
              <w:t xml:space="preserve">Age UK Herne Bay </w:t>
            </w:r>
          </w:p>
        </w:tc>
        <w:tc>
          <w:tcPr>
            <w:tcW w:w="3969" w:type="dxa"/>
          </w:tcPr>
          <w:p w:rsidR="00D64628" w:rsidRDefault="00D64628" w:rsidP="00D64628">
            <w:pPr>
              <w:rPr>
                <w:rFonts w:eastAsia="Times New Roman"/>
              </w:rPr>
            </w:pPr>
            <w:bookmarkStart w:id="0" w:name="_Hlk35440739"/>
            <w:r>
              <w:rPr>
                <w:rFonts w:eastAsia="Times New Roman"/>
              </w:rPr>
              <w:t>Cogs social and dementia day care, dementia cafes, singing and exercise groups closed from today.</w:t>
            </w:r>
            <w:r w:rsidR="0046174D">
              <w:rPr>
                <w:rFonts w:eastAsia="Times New Roman"/>
              </w:rPr>
              <w:t xml:space="preserve"> W</w:t>
            </w:r>
            <w:r>
              <w:rPr>
                <w:rFonts w:eastAsia="Times New Roman"/>
              </w:rPr>
              <w:t>e are still providing as normal.</w:t>
            </w:r>
          </w:p>
          <w:p w:rsidR="00D64628" w:rsidRDefault="00D64628" w:rsidP="00D64628">
            <w:pPr>
              <w:rPr>
                <w:rFonts w:eastAsia="Times New Roman"/>
              </w:rPr>
            </w:pPr>
            <w:r>
              <w:rPr>
                <w:rFonts w:eastAsia="Times New Roman"/>
              </w:rPr>
              <w:t>Meals deliveries</w:t>
            </w:r>
          </w:p>
          <w:p w:rsidR="00D64628" w:rsidRDefault="00D64628" w:rsidP="00D64628">
            <w:pPr>
              <w:rPr>
                <w:rFonts w:eastAsia="Times New Roman"/>
              </w:rPr>
            </w:pPr>
            <w:r>
              <w:rPr>
                <w:rFonts w:eastAsia="Times New Roman"/>
              </w:rPr>
              <w:t>Marigolds cleaning service</w:t>
            </w:r>
          </w:p>
          <w:p w:rsidR="00D64628" w:rsidRDefault="00D64628" w:rsidP="00D64628">
            <w:pPr>
              <w:rPr>
                <w:rFonts w:eastAsia="Times New Roman"/>
              </w:rPr>
            </w:pPr>
            <w:r>
              <w:rPr>
                <w:rFonts w:eastAsia="Times New Roman"/>
              </w:rPr>
              <w:t>Independent Living Service</w:t>
            </w:r>
          </w:p>
          <w:p w:rsidR="00D64628" w:rsidRDefault="00D64628" w:rsidP="00D64628">
            <w:pPr>
              <w:rPr>
                <w:rFonts w:eastAsia="Times New Roman"/>
              </w:rPr>
            </w:pPr>
            <w:r>
              <w:rPr>
                <w:rFonts w:eastAsia="Times New Roman"/>
              </w:rPr>
              <w:t>Laundry.</w:t>
            </w:r>
            <w:r w:rsidR="0046174D">
              <w:rPr>
                <w:rFonts w:eastAsia="Times New Roman"/>
              </w:rPr>
              <w:t xml:space="preserve"> </w:t>
            </w:r>
            <w:r>
              <w:rPr>
                <w:rFonts w:eastAsia="Times New Roman"/>
              </w:rPr>
              <w:t>Befriending is now phone based rather than face to face.</w:t>
            </w:r>
          </w:p>
          <w:p w:rsidR="00D64628" w:rsidRDefault="00D64628" w:rsidP="00D64628">
            <w:pPr>
              <w:rPr>
                <w:rFonts w:eastAsia="Times New Roman"/>
              </w:rPr>
            </w:pPr>
            <w:r>
              <w:rPr>
                <w:rFonts w:eastAsia="Times New Roman"/>
              </w:rPr>
              <w:t>Information and Advice is now telephone based unless essential.</w:t>
            </w:r>
          </w:p>
          <w:p w:rsidR="00D64628" w:rsidRDefault="00D64628" w:rsidP="00D64628">
            <w:pPr>
              <w:rPr>
                <w:rFonts w:eastAsia="Times New Roman"/>
              </w:rPr>
            </w:pPr>
            <w:r>
              <w:rPr>
                <w:rFonts w:eastAsia="Times New Roman"/>
              </w:rPr>
              <w:t>Dementia outreach is also phone based unless essential.</w:t>
            </w:r>
          </w:p>
          <w:p w:rsidR="00D64628" w:rsidRDefault="00D64628" w:rsidP="00D64628">
            <w:pPr>
              <w:rPr>
                <w:rFonts w:eastAsia="Times New Roman"/>
              </w:rPr>
            </w:pPr>
            <w:r>
              <w:rPr>
                <w:rFonts w:eastAsia="Times New Roman"/>
              </w:rPr>
              <w:t>PIP also phone based unless essential</w:t>
            </w:r>
          </w:p>
          <w:p w:rsidR="004D73CE" w:rsidRDefault="004D73CE" w:rsidP="004D73CE"/>
          <w:p w:rsidR="00F94960" w:rsidRDefault="004D73CE" w:rsidP="004D73CE">
            <w:r>
              <w:t>Personalised Independence Programme – virtual hub -  still accepting referrals – still supporting via telephone and where we can</w:t>
            </w:r>
            <w:bookmarkEnd w:id="0"/>
            <w:r w:rsidR="0046174D">
              <w:t>.</w:t>
            </w:r>
          </w:p>
          <w:p w:rsidR="00F94960" w:rsidRDefault="00F94960" w:rsidP="004D73CE"/>
        </w:tc>
        <w:tc>
          <w:tcPr>
            <w:tcW w:w="3686" w:type="dxa"/>
          </w:tcPr>
          <w:p w:rsidR="00DB709C" w:rsidRDefault="00DB709C" w:rsidP="0012110A">
            <w:r w:rsidRPr="00DB709C">
              <w:t>01227 749570</w:t>
            </w:r>
          </w:p>
          <w:p w:rsidR="004D73CE" w:rsidRDefault="004D73CE" w:rsidP="0012110A"/>
          <w:p w:rsidR="004D73CE" w:rsidRDefault="004D73CE" w:rsidP="0012110A"/>
          <w:p w:rsidR="004D73CE" w:rsidRPr="00345CFE" w:rsidRDefault="004D73CE" w:rsidP="0046174D"/>
        </w:tc>
      </w:tr>
      <w:tr w:rsidR="006337ED" w:rsidTr="00735F62">
        <w:tc>
          <w:tcPr>
            <w:tcW w:w="1696" w:type="dxa"/>
          </w:tcPr>
          <w:p w:rsidR="006337ED" w:rsidRDefault="006337ED" w:rsidP="0012110A">
            <w:r>
              <w:t>Age UK Faversham</w:t>
            </w:r>
          </w:p>
        </w:tc>
        <w:tc>
          <w:tcPr>
            <w:tcW w:w="3969" w:type="dxa"/>
          </w:tcPr>
          <w:p w:rsidR="006337ED" w:rsidRDefault="006C4702" w:rsidP="0012110A">
            <w:r>
              <w:t xml:space="preserve">Age UK Faversham are </w:t>
            </w:r>
            <w:r w:rsidRPr="006C4702">
              <w:t>providing meals on wheels and the Hands 2 Help independent living service (which can do shopping). I&amp;A available as usual, but most of the work is being done over the telephone.</w:t>
            </w:r>
          </w:p>
        </w:tc>
        <w:tc>
          <w:tcPr>
            <w:tcW w:w="3686" w:type="dxa"/>
          </w:tcPr>
          <w:p w:rsidR="006C4702" w:rsidRDefault="006C4702" w:rsidP="006C4702">
            <w:r>
              <w:t>01795 532 766</w:t>
            </w:r>
          </w:p>
          <w:p w:rsidR="006337ED" w:rsidRPr="00DB709C" w:rsidRDefault="006337ED" w:rsidP="0012110A"/>
        </w:tc>
      </w:tr>
      <w:tr w:rsidR="00622159" w:rsidTr="00735F62">
        <w:tc>
          <w:tcPr>
            <w:tcW w:w="1696" w:type="dxa"/>
          </w:tcPr>
          <w:p w:rsidR="00622159" w:rsidRDefault="00622159" w:rsidP="0012110A">
            <w:r>
              <w:t xml:space="preserve">Churches Together Faversham </w:t>
            </w:r>
          </w:p>
        </w:tc>
        <w:tc>
          <w:tcPr>
            <w:tcW w:w="3969" w:type="dxa"/>
          </w:tcPr>
          <w:p w:rsidR="00622159" w:rsidRDefault="00A66627" w:rsidP="0012110A">
            <w:r>
              <w:t xml:space="preserve">Shopping for </w:t>
            </w:r>
            <w:proofErr w:type="spellStart"/>
            <w:r>
              <w:t>self isolating</w:t>
            </w:r>
            <w:proofErr w:type="spellEnd"/>
            <w:r>
              <w:t xml:space="preserve"> people, telephone befriending, companionship and providing an online church services.</w:t>
            </w:r>
          </w:p>
        </w:tc>
        <w:tc>
          <w:tcPr>
            <w:tcW w:w="3686" w:type="dxa"/>
          </w:tcPr>
          <w:p w:rsidR="00622159" w:rsidRDefault="00A66627" w:rsidP="006C4702">
            <w:r w:rsidRPr="00A66627">
              <w:t>01795 531669</w:t>
            </w:r>
          </w:p>
        </w:tc>
      </w:tr>
      <w:tr w:rsidR="00622159" w:rsidTr="00735F62">
        <w:tc>
          <w:tcPr>
            <w:tcW w:w="1696" w:type="dxa"/>
          </w:tcPr>
          <w:p w:rsidR="00622159" w:rsidRDefault="00622159" w:rsidP="0012110A">
            <w:r>
              <w:t xml:space="preserve">Faversham Baptist Church </w:t>
            </w:r>
          </w:p>
        </w:tc>
        <w:tc>
          <w:tcPr>
            <w:tcW w:w="3969" w:type="dxa"/>
          </w:tcPr>
          <w:p w:rsidR="00622159" w:rsidRDefault="00622159" w:rsidP="0012110A">
            <w:r>
              <w:t>Shopping</w:t>
            </w:r>
            <w:r w:rsidR="00D933F6">
              <w:t xml:space="preserve"> for </w:t>
            </w:r>
            <w:proofErr w:type="spellStart"/>
            <w:r w:rsidR="00D933F6">
              <w:t>self isolating</w:t>
            </w:r>
            <w:proofErr w:type="spellEnd"/>
            <w:r w:rsidR="00D933F6">
              <w:t xml:space="preserve"> people</w:t>
            </w:r>
            <w:r>
              <w:t>, telephone befriending</w:t>
            </w:r>
            <w:r w:rsidR="00D933F6">
              <w:t xml:space="preserve">, companionship and </w:t>
            </w:r>
            <w:r>
              <w:t xml:space="preserve">providing an online church services. </w:t>
            </w:r>
          </w:p>
        </w:tc>
        <w:tc>
          <w:tcPr>
            <w:tcW w:w="3686" w:type="dxa"/>
          </w:tcPr>
          <w:p w:rsidR="00622159" w:rsidRDefault="00622159" w:rsidP="006C4702">
            <w:r>
              <w:t xml:space="preserve">Geoff Cook – 01795 531669 </w:t>
            </w:r>
          </w:p>
        </w:tc>
      </w:tr>
      <w:tr w:rsidR="0012110A" w:rsidTr="00735F62">
        <w:tc>
          <w:tcPr>
            <w:tcW w:w="1696" w:type="dxa"/>
          </w:tcPr>
          <w:p w:rsidR="0012110A" w:rsidRDefault="00D41420" w:rsidP="0012110A">
            <w:r>
              <w:t xml:space="preserve">Whitstable Umbrella Centre </w:t>
            </w:r>
          </w:p>
        </w:tc>
        <w:tc>
          <w:tcPr>
            <w:tcW w:w="3969" w:type="dxa"/>
          </w:tcPr>
          <w:p w:rsidR="008F0D74" w:rsidRDefault="00D41420" w:rsidP="0012110A">
            <w:r w:rsidRPr="00D41420">
              <w:t>The Centre is closing as of 15:00 today and there will be no-one to take telephone calls</w:t>
            </w:r>
          </w:p>
        </w:tc>
        <w:tc>
          <w:tcPr>
            <w:tcW w:w="3686" w:type="dxa"/>
          </w:tcPr>
          <w:p w:rsidR="0012110A" w:rsidRDefault="00D41420" w:rsidP="0012110A">
            <w:r>
              <w:t>N/A</w:t>
            </w:r>
          </w:p>
        </w:tc>
      </w:tr>
      <w:tr w:rsidR="0012110A" w:rsidTr="00735F62">
        <w:tc>
          <w:tcPr>
            <w:tcW w:w="1696" w:type="dxa"/>
          </w:tcPr>
          <w:p w:rsidR="0012110A" w:rsidRDefault="0012110A" w:rsidP="0012110A">
            <w:r>
              <w:t xml:space="preserve">Deal Food Banks </w:t>
            </w:r>
          </w:p>
        </w:tc>
        <w:tc>
          <w:tcPr>
            <w:tcW w:w="3969" w:type="dxa"/>
          </w:tcPr>
          <w:p w:rsidR="0012110A" w:rsidRDefault="0012110A" w:rsidP="0012110A">
            <w:r>
              <w:t xml:space="preserve">St Richards church – Tuesdays 12pm -2pm </w:t>
            </w:r>
          </w:p>
          <w:p w:rsidR="0012110A" w:rsidRDefault="0012110A" w:rsidP="0012110A"/>
          <w:p w:rsidR="0012110A" w:rsidRDefault="0012110A" w:rsidP="0012110A">
            <w:r>
              <w:t>Wednesday Victoria Road 4:30pm – 6pm</w:t>
            </w:r>
          </w:p>
          <w:p w:rsidR="0012110A" w:rsidRDefault="0012110A" w:rsidP="0012110A"/>
          <w:p w:rsidR="0012110A" w:rsidRDefault="0012110A" w:rsidP="0012110A">
            <w:r>
              <w:t>Fridays Trinity Church Union Road 10am -12pm</w:t>
            </w:r>
          </w:p>
          <w:p w:rsidR="0012110A" w:rsidRDefault="0012110A" w:rsidP="0012110A">
            <w:r>
              <w:t xml:space="preserve">Foodbank centres open but no tea or coffee </w:t>
            </w:r>
          </w:p>
          <w:p w:rsidR="008F0D74" w:rsidRDefault="008F0D74" w:rsidP="0012110A"/>
        </w:tc>
        <w:tc>
          <w:tcPr>
            <w:tcW w:w="3686" w:type="dxa"/>
          </w:tcPr>
          <w:p w:rsidR="0012110A" w:rsidRPr="00F90BCC" w:rsidRDefault="0012110A" w:rsidP="0012110A">
            <w:r w:rsidRPr="00713C73">
              <w:t>01304 728428</w:t>
            </w:r>
          </w:p>
        </w:tc>
      </w:tr>
      <w:tr w:rsidR="0012110A" w:rsidTr="00735F62">
        <w:tc>
          <w:tcPr>
            <w:tcW w:w="1696" w:type="dxa"/>
          </w:tcPr>
          <w:p w:rsidR="0012110A" w:rsidRDefault="0012110A" w:rsidP="0012110A">
            <w:r>
              <w:t>Sandwich Food Banks</w:t>
            </w:r>
          </w:p>
        </w:tc>
        <w:tc>
          <w:tcPr>
            <w:tcW w:w="3969" w:type="dxa"/>
          </w:tcPr>
          <w:p w:rsidR="0012110A" w:rsidRDefault="0012110A" w:rsidP="0012110A">
            <w:r>
              <w:t xml:space="preserve">Thursdays Phoenix Centre Jubilee Road 1pm-3pm </w:t>
            </w:r>
          </w:p>
          <w:p w:rsidR="0012110A" w:rsidRDefault="0012110A" w:rsidP="0012110A"/>
          <w:p w:rsidR="0012110A" w:rsidRDefault="0012110A" w:rsidP="0012110A">
            <w:r>
              <w:t>Foodbank centres open but no tea or coffee</w:t>
            </w:r>
          </w:p>
        </w:tc>
        <w:tc>
          <w:tcPr>
            <w:tcW w:w="3686" w:type="dxa"/>
          </w:tcPr>
          <w:p w:rsidR="0012110A" w:rsidRPr="00F90BCC" w:rsidRDefault="0012110A" w:rsidP="0012110A">
            <w:r w:rsidRPr="00713C73">
              <w:t>01304 728428</w:t>
            </w:r>
          </w:p>
        </w:tc>
      </w:tr>
      <w:tr w:rsidR="003C448A" w:rsidTr="00735F62">
        <w:tc>
          <w:tcPr>
            <w:tcW w:w="1696" w:type="dxa"/>
          </w:tcPr>
          <w:p w:rsidR="003C448A" w:rsidRDefault="003C448A" w:rsidP="0012110A">
            <w:r>
              <w:t xml:space="preserve">Ashford Age UK </w:t>
            </w:r>
          </w:p>
        </w:tc>
        <w:tc>
          <w:tcPr>
            <w:tcW w:w="3969" w:type="dxa"/>
          </w:tcPr>
          <w:p w:rsidR="003C448A" w:rsidRDefault="006F5BEE" w:rsidP="006F5BEE">
            <w:r>
              <w:t xml:space="preserve">Meals on Wheels, Meals on Wheels Plus (3 meals delivered – to include lunch, tea and breakfast for the following day), Shopping, Prescription collection, Keeping in touch calls, Telephone befriending, Dog walking. </w:t>
            </w:r>
          </w:p>
        </w:tc>
        <w:tc>
          <w:tcPr>
            <w:tcW w:w="3686" w:type="dxa"/>
          </w:tcPr>
          <w:p w:rsidR="003C448A" w:rsidRPr="00713C73" w:rsidRDefault="006F5BEE" w:rsidP="0012110A">
            <w:r w:rsidRPr="006F5BEE">
              <w:t>01233 668765</w:t>
            </w:r>
          </w:p>
        </w:tc>
      </w:tr>
      <w:tr w:rsidR="00BE34EB" w:rsidTr="00735F62">
        <w:tc>
          <w:tcPr>
            <w:tcW w:w="1696" w:type="dxa"/>
          </w:tcPr>
          <w:p w:rsidR="00BE34EB" w:rsidRDefault="00BE34EB" w:rsidP="0012110A">
            <w:r>
              <w:t>Age UK Hythe and Lyminge</w:t>
            </w:r>
          </w:p>
        </w:tc>
        <w:tc>
          <w:tcPr>
            <w:tcW w:w="3969" w:type="dxa"/>
          </w:tcPr>
          <w:p w:rsidR="00BE34EB" w:rsidRDefault="00BE34EB" w:rsidP="006F5BEE">
            <w:r w:rsidRPr="00BE34EB">
              <w:t>Meals on Wheels, Meals on Wheels Plus (3 meals delivered – to include lunch, tea and breakfast for the following day), Shopping, Prescription collection, Keeping in touch calls, Telephone befriending, Dog walking.</w:t>
            </w:r>
          </w:p>
        </w:tc>
        <w:tc>
          <w:tcPr>
            <w:tcW w:w="3686" w:type="dxa"/>
          </w:tcPr>
          <w:p w:rsidR="00BE34EB" w:rsidRPr="006F5BEE" w:rsidRDefault="00BE34EB" w:rsidP="0012110A">
            <w:r w:rsidRPr="00BE34EB">
              <w:t>01303 269602</w:t>
            </w:r>
          </w:p>
        </w:tc>
      </w:tr>
      <w:tr w:rsidR="0012110A" w:rsidTr="00735F62">
        <w:tc>
          <w:tcPr>
            <w:tcW w:w="1696" w:type="dxa"/>
          </w:tcPr>
          <w:p w:rsidR="0012110A" w:rsidRDefault="0012110A" w:rsidP="0012110A">
            <w:r>
              <w:t xml:space="preserve">Aylesham Food Banks  </w:t>
            </w:r>
          </w:p>
        </w:tc>
        <w:tc>
          <w:tcPr>
            <w:tcW w:w="3969" w:type="dxa"/>
          </w:tcPr>
          <w:p w:rsidR="0012110A" w:rsidRDefault="0012110A" w:rsidP="0012110A">
            <w:r>
              <w:t xml:space="preserve">Fridays – St Fimbarr Church Market Square 12:30pm – 2:30pm </w:t>
            </w:r>
          </w:p>
          <w:p w:rsidR="0012110A" w:rsidRDefault="0012110A" w:rsidP="0012110A"/>
          <w:p w:rsidR="0012110A" w:rsidRDefault="0012110A" w:rsidP="0012110A">
            <w:r>
              <w:t>Foodbank centres open but no tea or coffee</w:t>
            </w:r>
          </w:p>
        </w:tc>
        <w:tc>
          <w:tcPr>
            <w:tcW w:w="3686" w:type="dxa"/>
          </w:tcPr>
          <w:p w:rsidR="0012110A" w:rsidRPr="00F90BCC" w:rsidRDefault="0012110A" w:rsidP="0012110A">
            <w:r w:rsidRPr="00713C73">
              <w:t>01304 728428</w:t>
            </w:r>
          </w:p>
        </w:tc>
      </w:tr>
      <w:tr w:rsidR="0012110A" w:rsidTr="00735F62">
        <w:tc>
          <w:tcPr>
            <w:tcW w:w="1696" w:type="dxa"/>
          </w:tcPr>
          <w:p w:rsidR="0012110A" w:rsidRDefault="0012110A" w:rsidP="0012110A">
            <w:r>
              <w:t xml:space="preserve">Ashford Vineyard Church </w:t>
            </w:r>
          </w:p>
        </w:tc>
        <w:tc>
          <w:tcPr>
            <w:tcW w:w="3969" w:type="dxa"/>
          </w:tcPr>
          <w:p w:rsidR="0012110A" w:rsidRDefault="0012110A" w:rsidP="0012110A">
            <w:r w:rsidRPr="00713C73">
              <w:t xml:space="preserve">Mon, Tues, </w:t>
            </w:r>
            <w:proofErr w:type="spellStart"/>
            <w:r w:rsidRPr="00713C73">
              <w:t>Thur</w:t>
            </w:r>
            <w:proofErr w:type="spellEnd"/>
            <w:r w:rsidRPr="00713C73">
              <w:t xml:space="preserve"> 9-12 noon &amp; last Sat of every month</w:t>
            </w:r>
          </w:p>
          <w:p w:rsidR="0012110A" w:rsidRDefault="0012110A" w:rsidP="0012110A"/>
          <w:p w:rsidR="0012110A" w:rsidRDefault="0012110A" w:rsidP="0012110A">
            <w:r>
              <w:t xml:space="preserve">If in need please contact the foodbank. </w:t>
            </w:r>
          </w:p>
        </w:tc>
        <w:tc>
          <w:tcPr>
            <w:tcW w:w="3686" w:type="dxa"/>
          </w:tcPr>
          <w:p w:rsidR="0012110A" w:rsidRPr="00F90BCC" w:rsidRDefault="0012110A" w:rsidP="0012110A">
            <w:r w:rsidRPr="00713C73">
              <w:t>01233 331919</w:t>
            </w:r>
          </w:p>
        </w:tc>
      </w:tr>
      <w:tr w:rsidR="0012110A" w:rsidTr="00735F62">
        <w:tc>
          <w:tcPr>
            <w:tcW w:w="1696" w:type="dxa"/>
          </w:tcPr>
          <w:p w:rsidR="0012110A" w:rsidRDefault="0012110A" w:rsidP="0012110A">
            <w:r w:rsidRPr="0012110A">
              <w:t>Ashford Community Care</w:t>
            </w:r>
          </w:p>
        </w:tc>
        <w:tc>
          <w:tcPr>
            <w:tcW w:w="3969" w:type="dxa"/>
          </w:tcPr>
          <w:p w:rsidR="0012110A" w:rsidRPr="00713C73" w:rsidRDefault="00BD4A89" w:rsidP="0012110A">
            <w:r>
              <w:t xml:space="preserve">Food shopping delivery services </w:t>
            </w:r>
            <w:r w:rsidR="00D27D8A">
              <w:t xml:space="preserve">Ashford </w:t>
            </w:r>
          </w:p>
        </w:tc>
        <w:tc>
          <w:tcPr>
            <w:tcW w:w="3686" w:type="dxa"/>
          </w:tcPr>
          <w:p w:rsidR="0012110A" w:rsidRPr="00713C73" w:rsidRDefault="0012110A" w:rsidP="0012110A">
            <w:r>
              <w:t xml:space="preserve">Martin Kemp </w:t>
            </w:r>
            <w:r w:rsidRPr="0012110A">
              <w:t>07732 977417 / 01233 612224</w:t>
            </w:r>
          </w:p>
        </w:tc>
      </w:tr>
      <w:tr w:rsidR="00F67012" w:rsidTr="00735F62">
        <w:tc>
          <w:tcPr>
            <w:tcW w:w="1696" w:type="dxa"/>
          </w:tcPr>
          <w:p w:rsidR="00F67012" w:rsidRPr="0012110A" w:rsidRDefault="00F67012" w:rsidP="0012110A">
            <w:r w:rsidRPr="00F67012">
              <w:t>Home</w:t>
            </w:r>
            <w:r>
              <w:t xml:space="preserve"> </w:t>
            </w:r>
            <w:r w:rsidRPr="00F67012">
              <w:t>help</w:t>
            </w:r>
            <w:r>
              <w:t xml:space="preserve"> </w:t>
            </w:r>
            <w:r w:rsidRPr="00F67012">
              <w:t>choice</w:t>
            </w:r>
          </w:p>
        </w:tc>
        <w:tc>
          <w:tcPr>
            <w:tcW w:w="3969" w:type="dxa"/>
          </w:tcPr>
          <w:p w:rsidR="00F67012" w:rsidRPr="00713C73" w:rsidRDefault="00BD4A89" w:rsidP="0012110A">
            <w:r>
              <w:t xml:space="preserve">Food shopping delivery services </w:t>
            </w:r>
            <w:r w:rsidR="00D27D8A">
              <w:t>Ashford</w:t>
            </w:r>
          </w:p>
        </w:tc>
        <w:tc>
          <w:tcPr>
            <w:tcW w:w="3686" w:type="dxa"/>
          </w:tcPr>
          <w:p w:rsidR="00F67012" w:rsidRDefault="00F67012" w:rsidP="0012110A">
            <w:r>
              <w:t xml:space="preserve">Richard Spinx </w:t>
            </w:r>
            <w:r w:rsidRPr="00F67012">
              <w:t>07807 177656</w:t>
            </w:r>
          </w:p>
        </w:tc>
      </w:tr>
      <w:tr w:rsidR="0012110A" w:rsidTr="00735F62">
        <w:tc>
          <w:tcPr>
            <w:tcW w:w="1696" w:type="dxa"/>
          </w:tcPr>
          <w:p w:rsidR="0012110A" w:rsidRDefault="0012110A" w:rsidP="0012110A">
            <w:r>
              <w:t>Faversham Food Bank</w:t>
            </w:r>
          </w:p>
        </w:tc>
        <w:tc>
          <w:tcPr>
            <w:tcW w:w="3969" w:type="dxa"/>
          </w:tcPr>
          <w:p w:rsidR="0012110A" w:rsidRDefault="0012110A" w:rsidP="0012110A">
            <w:pPr>
              <w:rPr>
                <w:rFonts w:ascii="Source Sans Pro" w:hAnsi="Source Sans Pro"/>
                <w:color w:val="000000"/>
              </w:rPr>
            </w:pPr>
            <w:r>
              <w:rPr>
                <w:rFonts w:ascii="Source Sans Pro" w:hAnsi="Source Sans Pro"/>
                <w:color w:val="000000"/>
              </w:rPr>
              <w:t>The Gospel Mission Church,</w:t>
            </w:r>
            <w:r>
              <w:rPr>
                <w:rFonts w:ascii="Source Sans Pro" w:hAnsi="Source Sans Pro"/>
                <w:color w:val="000000"/>
              </w:rPr>
              <w:br/>
              <w:t xml:space="preserve">Tanners Street </w:t>
            </w:r>
          </w:p>
          <w:p w:rsidR="0012110A" w:rsidRDefault="0012110A" w:rsidP="0012110A"/>
          <w:p w:rsidR="0012110A" w:rsidRDefault="0012110A" w:rsidP="0012110A">
            <w:r>
              <w:t>WEDNESDAY 1.30pm to 4.00pm</w:t>
            </w:r>
          </w:p>
          <w:p w:rsidR="0012110A" w:rsidRDefault="0012110A" w:rsidP="0012110A">
            <w:r>
              <w:t>FRIDAY 1.30pm to 4.00pm</w:t>
            </w:r>
          </w:p>
        </w:tc>
        <w:tc>
          <w:tcPr>
            <w:tcW w:w="3686" w:type="dxa"/>
          </w:tcPr>
          <w:p w:rsidR="0012110A" w:rsidRPr="00F90BCC" w:rsidRDefault="007E1AD6" w:rsidP="0012110A">
            <w:hyperlink r:id="rId15" w:history="1">
              <w:r w:rsidR="0012110A">
                <w:rPr>
                  <w:rStyle w:val="Hyperlink"/>
                  <w:rFonts w:ascii="Source Sans Pro" w:hAnsi="Source Sans Pro"/>
                  <w:color w:val="000000"/>
                  <w:u w:val="none"/>
                  <w:bdr w:val="none" w:sz="0" w:space="0" w:color="auto" w:frame="1"/>
                </w:rPr>
                <w:t>07938720604</w:t>
              </w:r>
            </w:hyperlink>
          </w:p>
        </w:tc>
      </w:tr>
      <w:tr w:rsidR="00BD4A89" w:rsidTr="00735F62">
        <w:tc>
          <w:tcPr>
            <w:tcW w:w="1696" w:type="dxa"/>
          </w:tcPr>
          <w:p w:rsidR="00BD4A89" w:rsidRDefault="00BD4A89" w:rsidP="0012110A">
            <w:r>
              <w:t xml:space="preserve">Folkestone Methodist Church </w:t>
            </w:r>
          </w:p>
        </w:tc>
        <w:tc>
          <w:tcPr>
            <w:tcW w:w="3969" w:type="dxa"/>
          </w:tcPr>
          <w:p w:rsidR="00BD4A89" w:rsidRDefault="00BD4A89" w:rsidP="0012110A">
            <w:pPr>
              <w:rPr>
                <w:rFonts w:ascii="Source Sans Pro" w:hAnsi="Source Sans Pro"/>
                <w:color w:val="000000"/>
              </w:rPr>
            </w:pPr>
            <w:r>
              <w:rPr>
                <w:rFonts w:ascii="Source Sans Pro" w:hAnsi="Source Sans Pro"/>
                <w:color w:val="000000"/>
              </w:rPr>
              <w:t xml:space="preserve">Sandgate Road Folkestone </w:t>
            </w:r>
          </w:p>
          <w:p w:rsidR="00BD4A89" w:rsidRDefault="00BD4A89" w:rsidP="0012110A">
            <w:pPr>
              <w:rPr>
                <w:rFonts w:ascii="Source Sans Pro" w:hAnsi="Source Sans Pro"/>
                <w:color w:val="000000"/>
              </w:rPr>
            </w:pPr>
            <w:r>
              <w:rPr>
                <w:rFonts w:ascii="Source Sans Pro" w:hAnsi="Source Sans Pro"/>
                <w:color w:val="000000"/>
              </w:rPr>
              <w:t xml:space="preserve">Tues and Fri 2pm -3:30pm </w:t>
            </w:r>
          </w:p>
          <w:p w:rsidR="00BD4A89" w:rsidRDefault="00BD4A89" w:rsidP="0012110A">
            <w:pPr>
              <w:rPr>
                <w:rFonts w:ascii="Source Sans Pro" w:hAnsi="Source Sans Pro"/>
                <w:color w:val="000000"/>
              </w:rPr>
            </w:pPr>
          </w:p>
          <w:p w:rsidR="00BD4A89" w:rsidRDefault="00BD4A89" w:rsidP="0012110A">
            <w:pPr>
              <w:rPr>
                <w:rFonts w:ascii="Source Sans Pro" w:hAnsi="Source Sans Pro"/>
                <w:color w:val="000000"/>
              </w:rPr>
            </w:pPr>
            <w:r>
              <w:rPr>
                <w:rFonts w:ascii="Source Sans Pro" w:hAnsi="Source Sans Pro"/>
                <w:color w:val="000000"/>
              </w:rPr>
              <w:t xml:space="preserve">Please check the website </w:t>
            </w:r>
            <w:proofErr w:type="gramStart"/>
            <w:r>
              <w:rPr>
                <w:rFonts w:ascii="Source Sans Pro" w:hAnsi="Source Sans Pro"/>
                <w:color w:val="000000"/>
              </w:rPr>
              <w:t>www.shepway.foodbank.org.uk  as</w:t>
            </w:r>
            <w:proofErr w:type="gramEnd"/>
            <w:r>
              <w:rPr>
                <w:rFonts w:ascii="Source Sans Pro" w:hAnsi="Source Sans Pro"/>
                <w:color w:val="000000"/>
              </w:rPr>
              <w:t xml:space="preserve"> regular updates will be posted on here</w:t>
            </w:r>
          </w:p>
          <w:p w:rsidR="00265B93" w:rsidRDefault="00265B93" w:rsidP="0012110A">
            <w:pPr>
              <w:rPr>
                <w:rFonts w:ascii="Source Sans Pro" w:hAnsi="Source Sans Pro"/>
                <w:color w:val="000000"/>
              </w:rPr>
            </w:pPr>
          </w:p>
        </w:tc>
        <w:tc>
          <w:tcPr>
            <w:tcW w:w="3686" w:type="dxa"/>
          </w:tcPr>
          <w:p w:rsidR="00BD4A89" w:rsidRDefault="00BD4A89" w:rsidP="0012110A">
            <w:r>
              <w:t>07913573403</w:t>
            </w:r>
          </w:p>
        </w:tc>
      </w:tr>
      <w:tr w:rsidR="00BD4A89" w:rsidTr="00735F62">
        <w:tc>
          <w:tcPr>
            <w:tcW w:w="1696" w:type="dxa"/>
          </w:tcPr>
          <w:p w:rsidR="00BD4A89" w:rsidRDefault="00BD4A89" w:rsidP="0012110A">
            <w:r>
              <w:t xml:space="preserve">New Romney Christian Centre </w:t>
            </w:r>
          </w:p>
        </w:tc>
        <w:tc>
          <w:tcPr>
            <w:tcW w:w="3969" w:type="dxa"/>
          </w:tcPr>
          <w:p w:rsidR="00BD4A89" w:rsidRDefault="00BD4A89" w:rsidP="00BD4A89">
            <w:pPr>
              <w:rPr>
                <w:rFonts w:ascii="Source Sans Pro" w:hAnsi="Source Sans Pro"/>
                <w:color w:val="000000"/>
              </w:rPr>
            </w:pPr>
            <w:r>
              <w:rPr>
                <w:rFonts w:ascii="Source Sans Pro" w:hAnsi="Source Sans Pro"/>
                <w:color w:val="000000"/>
              </w:rPr>
              <w:t xml:space="preserve">North Street </w:t>
            </w:r>
          </w:p>
          <w:p w:rsidR="00BD4A89" w:rsidRDefault="00BD4A89" w:rsidP="00BD4A89">
            <w:pPr>
              <w:rPr>
                <w:rFonts w:ascii="Source Sans Pro" w:hAnsi="Source Sans Pro"/>
                <w:color w:val="000000"/>
              </w:rPr>
            </w:pPr>
            <w:r>
              <w:rPr>
                <w:rFonts w:ascii="Source Sans Pro" w:hAnsi="Source Sans Pro"/>
                <w:color w:val="000000"/>
              </w:rPr>
              <w:t xml:space="preserve">Tues 5:30pm -7pm </w:t>
            </w:r>
          </w:p>
          <w:p w:rsidR="00BD4A89" w:rsidRDefault="00BD4A89" w:rsidP="00BD4A89">
            <w:pPr>
              <w:rPr>
                <w:rFonts w:ascii="Source Sans Pro" w:hAnsi="Source Sans Pro"/>
                <w:color w:val="000000"/>
              </w:rPr>
            </w:pPr>
          </w:p>
          <w:p w:rsidR="00265B93" w:rsidRDefault="00BD4A89" w:rsidP="00BD4A89">
            <w:pPr>
              <w:rPr>
                <w:rFonts w:ascii="Source Sans Pro" w:hAnsi="Source Sans Pro"/>
                <w:color w:val="000000"/>
              </w:rPr>
            </w:pPr>
            <w:r>
              <w:rPr>
                <w:rFonts w:ascii="Source Sans Pro" w:hAnsi="Source Sans Pro"/>
                <w:color w:val="000000"/>
              </w:rPr>
              <w:t>Please check the website www.shepway.foodbank.org.uk  as regular updates will be posted on here</w:t>
            </w:r>
          </w:p>
        </w:tc>
        <w:tc>
          <w:tcPr>
            <w:tcW w:w="3686" w:type="dxa"/>
          </w:tcPr>
          <w:p w:rsidR="00BD4A89" w:rsidRDefault="00BD4A89" w:rsidP="0012110A">
            <w:r>
              <w:t>07913573403</w:t>
            </w:r>
          </w:p>
        </w:tc>
      </w:tr>
      <w:tr w:rsidR="00BD4A89" w:rsidTr="00735F62">
        <w:tc>
          <w:tcPr>
            <w:tcW w:w="1696" w:type="dxa"/>
          </w:tcPr>
          <w:p w:rsidR="00BD4A89" w:rsidRDefault="00BD4A89" w:rsidP="0012110A">
            <w:r>
              <w:t xml:space="preserve">Lydd </w:t>
            </w:r>
          </w:p>
        </w:tc>
        <w:tc>
          <w:tcPr>
            <w:tcW w:w="3969" w:type="dxa"/>
          </w:tcPr>
          <w:p w:rsidR="00BD4A89" w:rsidRDefault="00BD4A89" w:rsidP="00BD4A89">
            <w:pPr>
              <w:rPr>
                <w:rFonts w:ascii="Source Sans Pro" w:hAnsi="Source Sans Pro"/>
                <w:color w:val="000000"/>
              </w:rPr>
            </w:pPr>
            <w:r>
              <w:rPr>
                <w:rFonts w:ascii="Source Sans Pro" w:hAnsi="Source Sans Pro"/>
                <w:color w:val="000000"/>
              </w:rPr>
              <w:t xml:space="preserve">Hardy Hall, Skinner Road </w:t>
            </w:r>
          </w:p>
          <w:p w:rsidR="00BD4A89" w:rsidRDefault="00BD4A89" w:rsidP="00BD4A89">
            <w:pPr>
              <w:rPr>
                <w:rFonts w:ascii="Source Sans Pro" w:hAnsi="Source Sans Pro"/>
                <w:color w:val="000000"/>
              </w:rPr>
            </w:pPr>
            <w:r>
              <w:rPr>
                <w:rFonts w:ascii="Source Sans Pro" w:hAnsi="Source Sans Pro"/>
                <w:color w:val="000000"/>
              </w:rPr>
              <w:t xml:space="preserve">Fri 6:30pm – 7:30pm </w:t>
            </w:r>
          </w:p>
          <w:p w:rsidR="00BD4A89" w:rsidRDefault="00BD4A89" w:rsidP="00BD4A89">
            <w:pPr>
              <w:rPr>
                <w:rFonts w:ascii="Source Sans Pro" w:hAnsi="Source Sans Pro"/>
                <w:color w:val="000000"/>
              </w:rPr>
            </w:pPr>
          </w:p>
          <w:p w:rsidR="00BD4A89" w:rsidRDefault="00BD4A89" w:rsidP="00BD4A89">
            <w:pPr>
              <w:rPr>
                <w:rFonts w:ascii="Source Sans Pro" w:hAnsi="Source Sans Pro"/>
                <w:color w:val="000000"/>
              </w:rPr>
            </w:pPr>
            <w:r>
              <w:rPr>
                <w:rFonts w:ascii="Source Sans Pro" w:hAnsi="Source Sans Pro"/>
                <w:color w:val="000000"/>
              </w:rPr>
              <w:t>Please check the website www.shepway.foodbank.org.uk  as regular updates will be posted on here</w:t>
            </w:r>
          </w:p>
        </w:tc>
        <w:tc>
          <w:tcPr>
            <w:tcW w:w="3686" w:type="dxa"/>
          </w:tcPr>
          <w:p w:rsidR="00BD4A89" w:rsidRDefault="00BD4A89" w:rsidP="0012110A">
            <w:r w:rsidRPr="00BD4A89">
              <w:t>07913573403</w:t>
            </w:r>
          </w:p>
        </w:tc>
      </w:tr>
      <w:tr w:rsidR="003C448A" w:rsidTr="00735F62">
        <w:tc>
          <w:tcPr>
            <w:tcW w:w="1696" w:type="dxa"/>
          </w:tcPr>
          <w:p w:rsidR="003C448A" w:rsidRDefault="00621859" w:rsidP="0012110A">
            <w:r>
              <w:t>Savages Fruit and Veg Lydd</w:t>
            </w:r>
          </w:p>
        </w:tc>
        <w:tc>
          <w:tcPr>
            <w:tcW w:w="3969" w:type="dxa"/>
          </w:tcPr>
          <w:p w:rsidR="003C448A" w:rsidRDefault="00621859" w:rsidP="00BD4A89">
            <w:pPr>
              <w:rPr>
                <w:rFonts w:ascii="Source Sans Pro" w:hAnsi="Source Sans Pro"/>
                <w:color w:val="000000"/>
              </w:rPr>
            </w:pPr>
            <w:r>
              <w:rPr>
                <w:rFonts w:ascii="Source Sans Pro" w:hAnsi="Source Sans Pro"/>
                <w:color w:val="000000"/>
              </w:rPr>
              <w:t xml:space="preserve">Offering fruit baskets and other veg within the Lydd area. Also offering a delivery service as well. </w:t>
            </w:r>
          </w:p>
        </w:tc>
        <w:tc>
          <w:tcPr>
            <w:tcW w:w="3686" w:type="dxa"/>
          </w:tcPr>
          <w:p w:rsidR="003C448A" w:rsidRPr="00BD4A89" w:rsidRDefault="00621859" w:rsidP="0012110A">
            <w:r w:rsidRPr="00621859">
              <w:t>01797 363280</w:t>
            </w:r>
          </w:p>
        </w:tc>
      </w:tr>
      <w:tr w:rsidR="003C448A" w:rsidTr="00735F62">
        <w:tc>
          <w:tcPr>
            <w:tcW w:w="1696" w:type="dxa"/>
          </w:tcPr>
          <w:p w:rsidR="003C448A" w:rsidRDefault="00621859" w:rsidP="0012110A">
            <w:r>
              <w:t>Kerry’s kitchen Lydd</w:t>
            </w:r>
          </w:p>
        </w:tc>
        <w:tc>
          <w:tcPr>
            <w:tcW w:w="3969" w:type="dxa"/>
          </w:tcPr>
          <w:p w:rsidR="003C448A" w:rsidRDefault="00621859" w:rsidP="00BD4A89">
            <w:pPr>
              <w:rPr>
                <w:rFonts w:ascii="Source Sans Pro" w:hAnsi="Source Sans Pro"/>
                <w:color w:val="000000"/>
              </w:rPr>
            </w:pPr>
            <w:r>
              <w:rPr>
                <w:rFonts w:ascii="Source Sans Pro" w:hAnsi="Source Sans Pro"/>
                <w:color w:val="000000"/>
              </w:rPr>
              <w:t xml:space="preserve">A local café which are making food deliveries within the Lydd area </w:t>
            </w:r>
          </w:p>
        </w:tc>
        <w:tc>
          <w:tcPr>
            <w:tcW w:w="3686" w:type="dxa"/>
          </w:tcPr>
          <w:p w:rsidR="003C448A" w:rsidRPr="00BD4A89" w:rsidRDefault="00621859" w:rsidP="0012110A">
            <w:r w:rsidRPr="00621859">
              <w:t>01797 321052</w:t>
            </w:r>
          </w:p>
        </w:tc>
      </w:tr>
      <w:tr w:rsidR="00DB709C" w:rsidTr="00735F62">
        <w:tc>
          <w:tcPr>
            <w:tcW w:w="1696" w:type="dxa"/>
          </w:tcPr>
          <w:p w:rsidR="00DB709C" w:rsidRDefault="00DB709C" w:rsidP="0012110A">
            <w:r>
              <w:t xml:space="preserve">Sport England </w:t>
            </w:r>
          </w:p>
        </w:tc>
        <w:tc>
          <w:tcPr>
            <w:tcW w:w="3969" w:type="dxa"/>
          </w:tcPr>
          <w:p w:rsidR="00DB709C" w:rsidRDefault="00DB709C" w:rsidP="00BD4A89">
            <w:pPr>
              <w:rPr>
                <w:rFonts w:ascii="Source Sans Pro" w:hAnsi="Source Sans Pro"/>
                <w:color w:val="000000"/>
              </w:rPr>
            </w:pPr>
            <w:r>
              <w:rPr>
                <w:rFonts w:ascii="Source Sans Pro" w:hAnsi="Source Sans Pro"/>
                <w:color w:val="000000"/>
              </w:rPr>
              <w:t xml:space="preserve">How to stay active during the COVID-19 period whilst </w:t>
            </w:r>
            <w:proofErr w:type="spellStart"/>
            <w:r>
              <w:rPr>
                <w:rFonts w:ascii="Source Sans Pro" w:hAnsi="Source Sans Pro"/>
                <w:color w:val="000000"/>
              </w:rPr>
              <w:t>self isolating</w:t>
            </w:r>
            <w:proofErr w:type="spellEnd"/>
            <w:r>
              <w:rPr>
                <w:rFonts w:ascii="Source Sans Pro" w:hAnsi="Source Sans Pro"/>
                <w:color w:val="000000"/>
              </w:rPr>
              <w:t xml:space="preserve">. </w:t>
            </w:r>
          </w:p>
        </w:tc>
        <w:tc>
          <w:tcPr>
            <w:tcW w:w="3686" w:type="dxa"/>
          </w:tcPr>
          <w:p w:rsidR="00DB709C" w:rsidRPr="00621859" w:rsidRDefault="007E1AD6" w:rsidP="0012110A">
            <w:hyperlink r:id="rId16" w:history="1">
              <w:r w:rsidR="00DB709C">
                <w:rPr>
                  <w:rStyle w:val="Hyperlink"/>
                </w:rPr>
                <w:t>https://www.sportengland.org/news/how-stay-active-while-youre-home?fbclid=IwAR1iAFixU3b9a3VNSPAUXT_qaDmCw7HPysQEXd3wcI-Odhthcvllmilx7IM</w:t>
              </w:r>
            </w:hyperlink>
          </w:p>
        </w:tc>
      </w:tr>
      <w:tr w:rsidR="00AB790D" w:rsidTr="00735F62">
        <w:tc>
          <w:tcPr>
            <w:tcW w:w="1696" w:type="dxa"/>
          </w:tcPr>
          <w:p w:rsidR="00AB790D" w:rsidRDefault="00AB790D" w:rsidP="0012110A">
            <w:r>
              <w:t>Elham Wellb</w:t>
            </w:r>
            <w:r w:rsidR="00804644">
              <w:t>e</w:t>
            </w:r>
            <w:r>
              <w:t xml:space="preserve">ing </w:t>
            </w:r>
          </w:p>
        </w:tc>
        <w:tc>
          <w:tcPr>
            <w:tcW w:w="3969" w:type="dxa"/>
          </w:tcPr>
          <w:p w:rsidR="00AB790D" w:rsidRDefault="00AB790D" w:rsidP="00BD4A89">
            <w:pPr>
              <w:rPr>
                <w:rFonts w:ascii="Source Sans Pro" w:hAnsi="Source Sans Pro"/>
                <w:color w:val="000000"/>
              </w:rPr>
            </w:pPr>
            <w:r>
              <w:rPr>
                <w:rFonts w:ascii="Source Sans Pro" w:hAnsi="Source Sans Pro"/>
                <w:color w:val="000000"/>
              </w:rPr>
              <w:t xml:space="preserve">A group of volunteers who are offering services such as, Food Shopping, Prescription Collection, dog walking or just companionship. </w:t>
            </w:r>
          </w:p>
        </w:tc>
        <w:tc>
          <w:tcPr>
            <w:tcW w:w="3686" w:type="dxa"/>
          </w:tcPr>
          <w:p w:rsidR="00AB790D" w:rsidRDefault="00AB790D" w:rsidP="00DB709C">
            <w:r>
              <w:t xml:space="preserve">Claire – 07702268475 </w:t>
            </w:r>
          </w:p>
          <w:p w:rsidR="00AB790D" w:rsidRDefault="00AB790D" w:rsidP="00DB709C"/>
          <w:p w:rsidR="00AB790D" w:rsidRDefault="007E1AD6" w:rsidP="00DB709C">
            <w:hyperlink r:id="rId17" w:history="1">
              <w:r w:rsidR="00AB790D" w:rsidRPr="00C4731B">
                <w:rPr>
                  <w:rStyle w:val="Hyperlink"/>
                </w:rPr>
                <w:t>Claireg.elhampc@gmail.com</w:t>
              </w:r>
            </w:hyperlink>
            <w:r w:rsidR="00AB790D">
              <w:t xml:space="preserve"> </w:t>
            </w:r>
          </w:p>
        </w:tc>
      </w:tr>
      <w:tr w:rsidR="00BA4036" w:rsidTr="00735F62">
        <w:tc>
          <w:tcPr>
            <w:tcW w:w="1696" w:type="dxa"/>
          </w:tcPr>
          <w:p w:rsidR="00BA4036" w:rsidRDefault="00BA4036" w:rsidP="0012110A">
            <w:r>
              <w:t xml:space="preserve">Live at Home Folkestone </w:t>
            </w:r>
          </w:p>
        </w:tc>
        <w:tc>
          <w:tcPr>
            <w:tcW w:w="3969" w:type="dxa"/>
          </w:tcPr>
          <w:p w:rsidR="00BA4036" w:rsidRDefault="00BA4036" w:rsidP="00BD4A89">
            <w:pPr>
              <w:rPr>
                <w:rFonts w:ascii="Source Sans Pro" w:hAnsi="Source Sans Pro"/>
                <w:color w:val="000000"/>
              </w:rPr>
            </w:pPr>
            <w:r>
              <w:rPr>
                <w:rFonts w:ascii="Source Sans Pro" w:hAnsi="Source Sans Pro"/>
                <w:color w:val="000000"/>
              </w:rPr>
              <w:t xml:space="preserve">Offering a telephone befriending service for people in the Folkestone district </w:t>
            </w:r>
          </w:p>
        </w:tc>
        <w:tc>
          <w:tcPr>
            <w:tcW w:w="3686" w:type="dxa"/>
          </w:tcPr>
          <w:p w:rsidR="00BA4036" w:rsidRDefault="00BA4036" w:rsidP="00DB709C">
            <w:r>
              <w:t>07885687958</w:t>
            </w:r>
          </w:p>
          <w:p w:rsidR="00BA4036" w:rsidRDefault="00BA4036" w:rsidP="00DB709C"/>
          <w:p w:rsidR="00BA4036" w:rsidRDefault="007E1AD6" w:rsidP="00DB709C">
            <w:hyperlink r:id="rId18" w:history="1">
              <w:r w:rsidR="00BA4036" w:rsidRPr="009F1819">
                <w:rPr>
                  <w:rStyle w:val="Hyperlink"/>
                </w:rPr>
                <w:t>Folkestone.liveathome@mha.org.uk</w:t>
              </w:r>
            </w:hyperlink>
            <w:r w:rsidR="00BA4036">
              <w:t xml:space="preserve"> </w:t>
            </w:r>
          </w:p>
        </w:tc>
      </w:tr>
      <w:tr w:rsidR="0046174D" w:rsidTr="00735F62">
        <w:tc>
          <w:tcPr>
            <w:tcW w:w="1696" w:type="dxa"/>
          </w:tcPr>
          <w:p w:rsidR="0046174D" w:rsidRDefault="0046174D" w:rsidP="0012110A">
            <w:r>
              <w:t>Ashford Volunteer Centre</w:t>
            </w:r>
          </w:p>
        </w:tc>
        <w:tc>
          <w:tcPr>
            <w:tcW w:w="3969" w:type="dxa"/>
          </w:tcPr>
          <w:p w:rsidR="0046174D" w:rsidRDefault="0046174D" w:rsidP="0046174D">
            <w:r>
              <w:t xml:space="preserve">The befriending service visits at home is still going and if it </w:t>
            </w:r>
            <w:proofErr w:type="spellStart"/>
            <w:proofErr w:type="gramStart"/>
            <w:r>
              <w:t>cant</w:t>
            </w:r>
            <w:proofErr w:type="spellEnd"/>
            <w:proofErr w:type="gramEnd"/>
            <w:r>
              <w:t xml:space="preserve"> be a home visit it will be a telephone befriending service.</w:t>
            </w:r>
          </w:p>
          <w:p w:rsidR="0046174D" w:rsidRDefault="0046174D" w:rsidP="0046174D">
            <w:pPr>
              <w:rPr>
                <w:rFonts w:ascii="Source Sans Pro" w:hAnsi="Source Sans Pro"/>
                <w:color w:val="000000"/>
              </w:rPr>
            </w:pPr>
            <w:r>
              <w:t>They are also still running they’re community transport but only have a few drivers left so they are trying to do just emergency</w:t>
            </w:r>
          </w:p>
        </w:tc>
        <w:tc>
          <w:tcPr>
            <w:tcW w:w="3686" w:type="dxa"/>
          </w:tcPr>
          <w:p w:rsidR="0046174D" w:rsidRDefault="0046174D" w:rsidP="00DB709C">
            <w:r w:rsidRPr="0046174D">
              <w:t>01233 665535</w:t>
            </w:r>
          </w:p>
        </w:tc>
      </w:tr>
      <w:tr w:rsidR="0046174D" w:rsidTr="00735F62">
        <w:tc>
          <w:tcPr>
            <w:tcW w:w="1696" w:type="dxa"/>
          </w:tcPr>
          <w:p w:rsidR="0046174D" w:rsidRDefault="0046174D" w:rsidP="0012110A">
            <w:r>
              <w:t xml:space="preserve">Age UK Canterbury </w:t>
            </w:r>
          </w:p>
        </w:tc>
        <w:tc>
          <w:tcPr>
            <w:tcW w:w="3969" w:type="dxa"/>
          </w:tcPr>
          <w:p w:rsidR="0046174D" w:rsidRDefault="0046174D" w:rsidP="0046174D">
            <w:r>
              <w:t xml:space="preserve">Hot Meal Delivery Services for a two course Lunch </w:t>
            </w:r>
            <w:proofErr w:type="gramStart"/>
            <w:r>
              <w:t>( £</w:t>
            </w:r>
            <w:proofErr w:type="gramEnd"/>
            <w:r>
              <w:t>8.50) and Supper if required ( £3.50)-These are both paid for services and will be invoiced at a later date.</w:t>
            </w:r>
          </w:p>
          <w:p w:rsidR="0046174D" w:rsidRDefault="0046174D" w:rsidP="0046174D">
            <w:r>
              <w:t>Telephone contact service in relation to Information &amp; Advice, Befriending and arranging support services such as Shopping and Medicines collection and others as established going forward</w:t>
            </w:r>
          </w:p>
          <w:p w:rsidR="0046174D" w:rsidRDefault="0046174D" w:rsidP="0046174D"/>
          <w:p w:rsidR="0046174D" w:rsidRDefault="0046174D" w:rsidP="0046174D">
            <w:r>
              <w:t>Foot Health Service through a triage arrangement within clinic setting and Home Visiting setting.</w:t>
            </w:r>
          </w:p>
          <w:p w:rsidR="0046174D" w:rsidRDefault="0046174D" w:rsidP="0046174D"/>
        </w:tc>
        <w:tc>
          <w:tcPr>
            <w:tcW w:w="3686" w:type="dxa"/>
          </w:tcPr>
          <w:p w:rsidR="0046174D" w:rsidRPr="0046174D" w:rsidRDefault="0046174D" w:rsidP="00DB709C">
            <w:r w:rsidRPr="0046174D">
              <w:t>01227 462368</w:t>
            </w:r>
          </w:p>
        </w:tc>
      </w:tr>
      <w:tr w:rsidR="00B449B2" w:rsidTr="00735F62">
        <w:tc>
          <w:tcPr>
            <w:tcW w:w="1696" w:type="dxa"/>
          </w:tcPr>
          <w:p w:rsidR="00B449B2" w:rsidRDefault="00B449B2" w:rsidP="0012110A">
            <w:r>
              <w:t>Furley Page Solicitors Canterbury</w:t>
            </w:r>
          </w:p>
        </w:tc>
        <w:tc>
          <w:tcPr>
            <w:tcW w:w="3969" w:type="dxa"/>
          </w:tcPr>
          <w:p w:rsidR="00B449B2" w:rsidRDefault="00B449B2" w:rsidP="00B449B2">
            <w:r>
              <w:t>Furley Page have set up a telephone buddy system to offer companionship and support to elderly members of the community who need to self-isolate due to the coronavirus outbreak.</w:t>
            </w:r>
            <w:r w:rsidR="007C6311">
              <w:t xml:space="preserve"> </w:t>
            </w:r>
            <w:r w:rsidR="007C6311" w:rsidRPr="007C6311">
              <w:t>The telephone buddy system helps to alleviate social isolation and ensure that no-one is struggling at home alone, without essential food and medication. It will provide welcome regular contact for elderly citizens who are isolated and enable our volunteers to check that they are OK and arrange any help or support they may require during this difficult time</w:t>
            </w:r>
          </w:p>
          <w:p w:rsidR="00B449B2" w:rsidRDefault="00B449B2" w:rsidP="00B449B2">
            <w:r>
              <w:t>It will provide welcome regular contact for elderly citizens who are isolated and enable our volunteers to check that they are OK and arrange any help or support they may require during this difficult time.</w:t>
            </w:r>
          </w:p>
          <w:p w:rsidR="00B449B2" w:rsidRDefault="00B449B2" w:rsidP="00B449B2">
            <w:r>
              <w:t>The buddy scheme is not just for current members of our group and we intend to offer our assistance to all elderly and vulnerable people in the local community who are isolated as a result of the coronavirus outbreak.</w:t>
            </w:r>
          </w:p>
          <w:p w:rsidR="00B449B2" w:rsidRDefault="00B449B2" w:rsidP="00B449B2">
            <w:r>
              <w:t>support as possible for older people in our Herne Bay or Canterbury groups</w:t>
            </w:r>
          </w:p>
        </w:tc>
        <w:tc>
          <w:tcPr>
            <w:tcW w:w="3686" w:type="dxa"/>
          </w:tcPr>
          <w:p w:rsidR="00B449B2" w:rsidRDefault="00B449B2" w:rsidP="00DB709C">
            <w:r w:rsidRPr="00B449B2">
              <w:t>Val Prosser or Melanie Christodoulou</w:t>
            </w:r>
          </w:p>
          <w:p w:rsidR="00B449B2" w:rsidRDefault="00B449B2" w:rsidP="00DB709C"/>
          <w:p w:rsidR="00B449B2" w:rsidRPr="0046174D" w:rsidRDefault="00B449B2" w:rsidP="00DB709C">
            <w:r w:rsidRPr="00B449B2">
              <w:t>01227 763939</w:t>
            </w:r>
          </w:p>
        </w:tc>
      </w:tr>
      <w:tr w:rsidR="00026D6F" w:rsidTr="00735F62">
        <w:tc>
          <w:tcPr>
            <w:tcW w:w="1696" w:type="dxa"/>
          </w:tcPr>
          <w:p w:rsidR="00026D6F" w:rsidRDefault="00026D6F" w:rsidP="0012110A">
            <w:r>
              <w:t xml:space="preserve">Twenty Four Door Step Delivery Folkestone, Dover and Hythe </w:t>
            </w:r>
          </w:p>
        </w:tc>
        <w:tc>
          <w:tcPr>
            <w:tcW w:w="3969" w:type="dxa"/>
          </w:tcPr>
          <w:p w:rsidR="00026D6F" w:rsidRDefault="00026D6F" w:rsidP="00026D6F">
            <w:r>
              <w:t xml:space="preserve">At this quiet </w:t>
            </w:r>
            <w:proofErr w:type="gramStart"/>
            <w:r>
              <w:t>time</w:t>
            </w:r>
            <w:proofErr w:type="gramEnd"/>
            <w:r>
              <w:t xml:space="preserve"> we are trying to do something for the community. Thus we propose to utilise our kitchen and chefs by offering a home delivery service of farm fresh produce and professionally prepared items.</w:t>
            </w:r>
          </w:p>
          <w:p w:rsidR="00026D6F" w:rsidRDefault="00026D6F" w:rsidP="00026D6F">
            <w:r>
              <w:t>All sales will be cashless if you wish by BACCS, PayPal or card payments!</w:t>
            </w:r>
          </w:p>
          <w:p w:rsidR="00026D6F" w:rsidRDefault="00026D6F" w:rsidP="00026D6F">
            <w:r>
              <w:t>Order by 4pm for NEXT DAY DELIVERY hopefully by 12pm depending on demand. (minimum delivery £15)</w:t>
            </w:r>
          </w:p>
          <w:p w:rsidR="00026D6F" w:rsidRDefault="00026D6F" w:rsidP="00026D6F">
            <w:r>
              <w:t>We can try and get anything not on this list so please do not hesitate to ask..</w:t>
            </w:r>
          </w:p>
        </w:tc>
        <w:tc>
          <w:tcPr>
            <w:tcW w:w="3686" w:type="dxa"/>
          </w:tcPr>
          <w:p w:rsidR="00026D6F" w:rsidRPr="00B449B2" w:rsidRDefault="00026D6F" w:rsidP="00DB709C">
            <w:r w:rsidRPr="00026D6F">
              <w:t>07410637960</w:t>
            </w:r>
          </w:p>
        </w:tc>
      </w:tr>
      <w:tr w:rsidR="0009584D" w:rsidTr="00735F62">
        <w:tc>
          <w:tcPr>
            <w:tcW w:w="1696" w:type="dxa"/>
          </w:tcPr>
          <w:p w:rsidR="0009584D" w:rsidRDefault="0009584D" w:rsidP="0012110A">
            <w:r>
              <w:t xml:space="preserve">Romney Marsh Day Centre </w:t>
            </w:r>
          </w:p>
        </w:tc>
        <w:tc>
          <w:tcPr>
            <w:tcW w:w="3969" w:type="dxa"/>
          </w:tcPr>
          <w:p w:rsidR="0009584D" w:rsidRDefault="0009584D" w:rsidP="00026D6F">
            <w:r>
              <w:t xml:space="preserve">The day centre is closed but they are offering a telephone service, advice and information help. </w:t>
            </w:r>
          </w:p>
        </w:tc>
        <w:tc>
          <w:tcPr>
            <w:tcW w:w="3686" w:type="dxa"/>
          </w:tcPr>
          <w:p w:rsidR="0009584D" w:rsidRPr="00026D6F" w:rsidRDefault="0009584D" w:rsidP="00DB709C">
            <w:r>
              <w:t>01797 363888</w:t>
            </w:r>
          </w:p>
        </w:tc>
      </w:tr>
      <w:tr w:rsidR="00385EF5" w:rsidTr="00735F62">
        <w:tc>
          <w:tcPr>
            <w:tcW w:w="1696" w:type="dxa"/>
          </w:tcPr>
          <w:p w:rsidR="00385EF5" w:rsidRDefault="00385EF5" w:rsidP="0012110A">
            <w:r>
              <w:t xml:space="preserve">Senior helping Seniors </w:t>
            </w:r>
          </w:p>
        </w:tc>
        <w:tc>
          <w:tcPr>
            <w:tcW w:w="3969" w:type="dxa"/>
          </w:tcPr>
          <w:p w:rsidR="00385EF5" w:rsidRDefault="00385EF5" w:rsidP="00026D6F">
            <w:r>
              <w:t xml:space="preserve">Offering support to people aged over 70 shopping services, befriending, support services, emotional support. The services </w:t>
            </w:r>
            <w:proofErr w:type="gramStart"/>
            <w:r>
              <w:t>is</w:t>
            </w:r>
            <w:proofErr w:type="gramEnd"/>
            <w:r>
              <w:t xml:space="preserve"> costed at £24.60 per hour. </w:t>
            </w:r>
          </w:p>
        </w:tc>
        <w:tc>
          <w:tcPr>
            <w:tcW w:w="3686" w:type="dxa"/>
          </w:tcPr>
          <w:p w:rsidR="00385EF5" w:rsidRDefault="00385EF5" w:rsidP="00DB709C">
            <w:r>
              <w:t>01227 454900</w:t>
            </w:r>
          </w:p>
        </w:tc>
      </w:tr>
    </w:tbl>
    <w:p w:rsidR="00B54C41" w:rsidRDefault="00B54C41"/>
    <w:sectPr w:rsidR="00B54C41">
      <w:head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1AD6" w:rsidRDefault="007E1AD6" w:rsidP="00BD4A89">
      <w:pPr>
        <w:spacing w:after="0" w:line="240" w:lineRule="auto"/>
      </w:pPr>
      <w:r>
        <w:separator/>
      </w:r>
    </w:p>
  </w:endnote>
  <w:endnote w:type="continuationSeparator" w:id="0">
    <w:p w:rsidR="007E1AD6" w:rsidRDefault="007E1AD6" w:rsidP="00BD4A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ource Sans Pro">
    <w:altName w:val="Cambria Math"/>
    <w:charset w:val="00"/>
    <w:family w:val="swiss"/>
    <w:pitch w:val="variable"/>
    <w:sig w:usb0="00000001" w:usb1="02000001"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1AD6" w:rsidRDefault="007E1AD6" w:rsidP="00BD4A89">
      <w:pPr>
        <w:spacing w:after="0" w:line="240" w:lineRule="auto"/>
      </w:pPr>
      <w:r>
        <w:separator/>
      </w:r>
    </w:p>
  </w:footnote>
  <w:footnote w:type="continuationSeparator" w:id="0">
    <w:p w:rsidR="007E1AD6" w:rsidRDefault="007E1AD6" w:rsidP="00BD4A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5BEE" w:rsidRPr="006F5BEE" w:rsidRDefault="006F5BEE" w:rsidP="006F5BEE">
    <w:pPr>
      <w:pStyle w:val="Header"/>
    </w:pPr>
    <w:r>
      <w:rPr>
        <w:noProof/>
        <w:lang w:eastAsia="en-GB"/>
      </w:rPr>
      <w:drawing>
        <wp:anchor distT="0" distB="0" distL="114300" distR="114300" simplePos="0" relativeHeight="251659264" behindDoc="1" locked="0" layoutInCell="1" allowOverlap="1" wp14:anchorId="48E7AA72" wp14:editId="26A8895B">
          <wp:simplePos x="0" y="0"/>
          <wp:positionH relativeFrom="column">
            <wp:posOffset>-561975</wp:posOffset>
          </wp:positionH>
          <wp:positionV relativeFrom="paragraph">
            <wp:posOffset>-267335</wp:posOffset>
          </wp:positionV>
          <wp:extent cx="1743075" cy="499110"/>
          <wp:effectExtent l="0" t="0" r="9525" b="0"/>
          <wp:wrapTight wrapText="bothSides">
            <wp:wrapPolygon edited="0">
              <wp:start x="0" y="0"/>
              <wp:lineTo x="0" y="20611"/>
              <wp:lineTo x="21482" y="20611"/>
              <wp:lineTo x="21482" y="0"/>
              <wp:lineTo x="0" y="0"/>
            </wp:wrapPolygon>
          </wp:wrapTight>
          <wp:docPr id="1" name="Picture 1" descr="A picture containing drawing, food, pla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WEK LOGO.JPG"/>
                  <pic:cNvPicPr/>
                </pic:nvPicPr>
                <pic:blipFill>
                  <a:blip r:embed="rId1">
                    <a:extLst>
                      <a:ext uri="{28A0092B-C50C-407E-A947-70E740481C1C}">
                        <a14:useLocalDpi xmlns:a14="http://schemas.microsoft.com/office/drawing/2010/main" val="0"/>
                      </a:ext>
                    </a:extLst>
                  </a:blip>
                  <a:stretch>
                    <a:fillRect/>
                  </a:stretch>
                </pic:blipFill>
                <pic:spPr>
                  <a:xfrm>
                    <a:off x="0" y="0"/>
                    <a:ext cx="1743075" cy="499110"/>
                  </a:xfrm>
                  <a:prstGeom prst="rect">
                    <a:avLst/>
                  </a:prstGeom>
                </pic:spPr>
              </pic:pic>
            </a:graphicData>
          </a:graphic>
          <wp14:sizeRelH relativeFrom="page">
            <wp14:pctWidth>0</wp14:pctWidth>
          </wp14:sizeRelH>
          <wp14:sizeRelV relativeFrom="page">
            <wp14:pctHeight>0</wp14:pctHeight>
          </wp14:sizeRelV>
        </wp:anchor>
      </w:drawing>
    </w:r>
    <w:r>
      <w:tab/>
    </w:r>
    <w:r>
      <w:tab/>
      <w:t xml:space="preserve">Updated – </w:t>
    </w:r>
    <w:r w:rsidR="00D41420">
      <w:t>20</w:t>
    </w:r>
    <w:r>
      <w:t>.03.20</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9B5316"/>
    <w:multiLevelType w:val="multilevel"/>
    <w:tmpl w:val="5C581E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8"/>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F5B"/>
    <w:rsid w:val="00026D6F"/>
    <w:rsid w:val="00091F5B"/>
    <w:rsid w:val="0009584D"/>
    <w:rsid w:val="0012110A"/>
    <w:rsid w:val="00151DA8"/>
    <w:rsid w:val="00173F7D"/>
    <w:rsid w:val="001A325E"/>
    <w:rsid w:val="001B70C1"/>
    <w:rsid w:val="001C2D69"/>
    <w:rsid w:val="001F498F"/>
    <w:rsid w:val="00265B93"/>
    <w:rsid w:val="002920E3"/>
    <w:rsid w:val="00310F62"/>
    <w:rsid w:val="00311C40"/>
    <w:rsid w:val="00345CFE"/>
    <w:rsid w:val="00385EF5"/>
    <w:rsid w:val="003C448A"/>
    <w:rsid w:val="003D1FE4"/>
    <w:rsid w:val="00416B65"/>
    <w:rsid w:val="0043689C"/>
    <w:rsid w:val="0046174D"/>
    <w:rsid w:val="004D73CE"/>
    <w:rsid w:val="004E039F"/>
    <w:rsid w:val="004E0B2F"/>
    <w:rsid w:val="00621859"/>
    <w:rsid w:val="00622159"/>
    <w:rsid w:val="00627901"/>
    <w:rsid w:val="006337ED"/>
    <w:rsid w:val="006C4702"/>
    <w:rsid w:val="006F5BEE"/>
    <w:rsid w:val="00713C73"/>
    <w:rsid w:val="00723FF0"/>
    <w:rsid w:val="00735F62"/>
    <w:rsid w:val="007C6311"/>
    <w:rsid w:val="007E1AD6"/>
    <w:rsid w:val="00804644"/>
    <w:rsid w:val="008E54D8"/>
    <w:rsid w:val="008F0D74"/>
    <w:rsid w:val="00902D9F"/>
    <w:rsid w:val="00A32872"/>
    <w:rsid w:val="00A66627"/>
    <w:rsid w:val="00AB790D"/>
    <w:rsid w:val="00AC147D"/>
    <w:rsid w:val="00B449B2"/>
    <w:rsid w:val="00B54C41"/>
    <w:rsid w:val="00BA4036"/>
    <w:rsid w:val="00BB2C1F"/>
    <w:rsid w:val="00BD4A89"/>
    <w:rsid w:val="00BD6EFA"/>
    <w:rsid w:val="00BE34EB"/>
    <w:rsid w:val="00BE74C8"/>
    <w:rsid w:val="00C2439A"/>
    <w:rsid w:val="00D27D8A"/>
    <w:rsid w:val="00D41420"/>
    <w:rsid w:val="00D43573"/>
    <w:rsid w:val="00D64628"/>
    <w:rsid w:val="00D933F6"/>
    <w:rsid w:val="00DB709C"/>
    <w:rsid w:val="00E25E96"/>
    <w:rsid w:val="00EA1450"/>
    <w:rsid w:val="00F67012"/>
    <w:rsid w:val="00F90BCC"/>
    <w:rsid w:val="00F94960"/>
    <w:rsid w:val="00FE4B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F52AC3"/>
  <w15:chartTrackingRefBased/>
  <w15:docId w15:val="{41E16599-0343-4DF4-AB50-50811D468A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91F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2110A"/>
    <w:rPr>
      <w:color w:val="0000FF"/>
      <w:u w:val="single"/>
    </w:rPr>
  </w:style>
  <w:style w:type="paragraph" w:styleId="Header">
    <w:name w:val="header"/>
    <w:basedOn w:val="Normal"/>
    <w:link w:val="HeaderChar"/>
    <w:uiPriority w:val="99"/>
    <w:unhideWhenUsed/>
    <w:rsid w:val="00BD4A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4A89"/>
  </w:style>
  <w:style w:type="paragraph" w:styleId="Footer">
    <w:name w:val="footer"/>
    <w:basedOn w:val="Normal"/>
    <w:link w:val="FooterChar"/>
    <w:uiPriority w:val="99"/>
    <w:unhideWhenUsed/>
    <w:rsid w:val="00BD4A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4A89"/>
  </w:style>
  <w:style w:type="character" w:customStyle="1" w:styleId="UnresolvedMention">
    <w:name w:val="Unresolved Mention"/>
    <w:basedOn w:val="DefaultParagraphFont"/>
    <w:uiPriority w:val="99"/>
    <w:semiHidden/>
    <w:unhideWhenUsed/>
    <w:rsid w:val="00902D9F"/>
    <w:rPr>
      <w:color w:val="605E5C"/>
      <w:shd w:val="clear" w:color="auto" w:fill="E1DFDD"/>
    </w:rPr>
  </w:style>
  <w:style w:type="character" w:customStyle="1" w:styleId="lrzxr">
    <w:name w:val="lrzxr"/>
    <w:basedOn w:val="DefaultParagraphFont"/>
    <w:rsid w:val="00627901"/>
  </w:style>
  <w:style w:type="character" w:styleId="FollowedHyperlink">
    <w:name w:val="FollowedHyperlink"/>
    <w:basedOn w:val="DefaultParagraphFont"/>
    <w:uiPriority w:val="99"/>
    <w:semiHidden/>
    <w:unhideWhenUsed/>
    <w:rsid w:val="00310F6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435487">
      <w:bodyDiv w:val="1"/>
      <w:marLeft w:val="0"/>
      <w:marRight w:val="0"/>
      <w:marTop w:val="0"/>
      <w:marBottom w:val="0"/>
      <w:divBdr>
        <w:top w:val="none" w:sz="0" w:space="0" w:color="auto"/>
        <w:left w:val="none" w:sz="0" w:space="0" w:color="auto"/>
        <w:bottom w:val="none" w:sz="0" w:space="0" w:color="auto"/>
        <w:right w:val="none" w:sz="0" w:space="0" w:color="auto"/>
      </w:divBdr>
    </w:div>
    <w:div w:id="104885031">
      <w:bodyDiv w:val="1"/>
      <w:marLeft w:val="0"/>
      <w:marRight w:val="0"/>
      <w:marTop w:val="0"/>
      <w:marBottom w:val="0"/>
      <w:divBdr>
        <w:top w:val="none" w:sz="0" w:space="0" w:color="auto"/>
        <w:left w:val="none" w:sz="0" w:space="0" w:color="auto"/>
        <w:bottom w:val="none" w:sz="0" w:space="0" w:color="auto"/>
        <w:right w:val="none" w:sz="0" w:space="0" w:color="auto"/>
      </w:divBdr>
    </w:div>
    <w:div w:id="193421725">
      <w:bodyDiv w:val="1"/>
      <w:marLeft w:val="0"/>
      <w:marRight w:val="0"/>
      <w:marTop w:val="0"/>
      <w:marBottom w:val="0"/>
      <w:divBdr>
        <w:top w:val="none" w:sz="0" w:space="0" w:color="auto"/>
        <w:left w:val="none" w:sz="0" w:space="0" w:color="auto"/>
        <w:bottom w:val="none" w:sz="0" w:space="0" w:color="auto"/>
        <w:right w:val="none" w:sz="0" w:space="0" w:color="auto"/>
      </w:divBdr>
    </w:div>
    <w:div w:id="269515229">
      <w:bodyDiv w:val="1"/>
      <w:marLeft w:val="0"/>
      <w:marRight w:val="0"/>
      <w:marTop w:val="0"/>
      <w:marBottom w:val="0"/>
      <w:divBdr>
        <w:top w:val="none" w:sz="0" w:space="0" w:color="auto"/>
        <w:left w:val="none" w:sz="0" w:space="0" w:color="auto"/>
        <w:bottom w:val="none" w:sz="0" w:space="0" w:color="auto"/>
        <w:right w:val="none" w:sz="0" w:space="0" w:color="auto"/>
      </w:divBdr>
    </w:div>
    <w:div w:id="383648125">
      <w:bodyDiv w:val="1"/>
      <w:marLeft w:val="0"/>
      <w:marRight w:val="0"/>
      <w:marTop w:val="0"/>
      <w:marBottom w:val="0"/>
      <w:divBdr>
        <w:top w:val="none" w:sz="0" w:space="0" w:color="auto"/>
        <w:left w:val="none" w:sz="0" w:space="0" w:color="auto"/>
        <w:bottom w:val="none" w:sz="0" w:space="0" w:color="auto"/>
        <w:right w:val="none" w:sz="0" w:space="0" w:color="auto"/>
      </w:divBdr>
    </w:div>
    <w:div w:id="439300202">
      <w:bodyDiv w:val="1"/>
      <w:marLeft w:val="0"/>
      <w:marRight w:val="0"/>
      <w:marTop w:val="0"/>
      <w:marBottom w:val="0"/>
      <w:divBdr>
        <w:top w:val="none" w:sz="0" w:space="0" w:color="auto"/>
        <w:left w:val="none" w:sz="0" w:space="0" w:color="auto"/>
        <w:bottom w:val="none" w:sz="0" w:space="0" w:color="auto"/>
        <w:right w:val="none" w:sz="0" w:space="0" w:color="auto"/>
      </w:divBdr>
    </w:div>
    <w:div w:id="511992324">
      <w:bodyDiv w:val="1"/>
      <w:marLeft w:val="0"/>
      <w:marRight w:val="0"/>
      <w:marTop w:val="0"/>
      <w:marBottom w:val="0"/>
      <w:divBdr>
        <w:top w:val="none" w:sz="0" w:space="0" w:color="auto"/>
        <w:left w:val="none" w:sz="0" w:space="0" w:color="auto"/>
        <w:bottom w:val="none" w:sz="0" w:space="0" w:color="auto"/>
        <w:right w:val="none" w:sz="0" w:space="0" w:color="auto"/>
      </w:divBdr>
    </w:div>
    <w:div w:id="642581119">
      <w:bodyDiv w:val="1"/>
      <w:marLeft w:val="0"/>
      <w:marRight w:val="0"/>
      <w:marTop w:val="0"/>
      <w:marBottom w:val="0"/>
      <w:divBdr>
        <w:top w:val="none" w:sz="0" w:space="0" w:color="auto"/>
        <w:left w:val="none" w:sz="0" w:space="0" w:color="auto"/>
        <w:bottom w:val="none" w:sz="0" w:space="0" w:color="auto"/>
        <w:right w:val="none" w:sz="0" w:space="0" w:color="auto"/>
      </w:divBdr>
    </w:div>
    <w:div w:id="984091429">
      <w:bodyDiv w:val="1"/>
      <w:marLeft w:val="0"/>
      <w:marRight w:val="0"/>
      <w:marTop w:val="0"/>
      <w:marBottom w:val="0"/>
      <w:divBdr>
        <w:top w:val="none" w:sz="0" w:space="0" w:color="auto"/>
        <w:left w:val="none" w:sz="0" w:space="0" w:color="auto"/>
        <w:bottom w:val="none" w:sz="0" w:space="0" w:color="auto"/>
        <w:right w:val="none" w:sz="0" w:space="0" w:color="auto"/>
      </w:divBdr>
    </w:div>
    <w:div w:id="1036470297">
      <w:bodyDiv w:val="1"/>
      <w:marLeft w:val="0"/>
      <w:marRight w:val="0"/>
      <w:marTop w:val="0"/>
      <w:marBottom w:val="0"/>
      <w:divBdr>
        <w:top w:val="none" w:sz="0" w:space="0" w:color="auto"/>
        <w:left w:val="none" w:sz="0" w:space="0" w:color="auto"/>
        <w:bottom w:val="none" w:sz="0" w:space="0" w:color="auto"/>
        <w:right w:val="none" w:sz="0" w:space="0" w:color="auto"/>
      </w:divBdr>
    </w:div>
    <w:div w:id="1228103793">
      <w:bodyDiv w:val="1"/>
      <w:marLeft w:val="0"/>
      <w:marRight w:val="0"/>
      <w:marTop w:val="0"/>
      <w:marBottom w:val="0"/>
      <w:divBdr>
        <w:top w:val="none" w:sz="0" w:space="0" w:color="auto"/>
        <w:left w:val="none" w:sz="0" w:space="0" w:color="auto"/>
        <w:bottom w:val="none" w:sz="0" w:space="0" w:color="auto"/>
        <w:right w:val="none" w:sz="0" w:space="0" w:color="auto"/>
      </w:divBdr>
    </w:div>
    <w:div w:id="1281448653">
      <w:bodyDiv w:val="1"/>
      <w:marLeft w:val="0"/>
      <w:marRight w:val="0"/>
      <w:marTop w:val="0"/>
      <w:marBottom w:val="0"/>
      <w:divBdr>
        <w:top w:val="none" w:sz="0" w:space="0" w:color="auto"/>
        <w:left w:val="none" w:sz="0" w:space="0" w:color="auto"/>
        <w:bottom w:val="none" w:sz="0" w:space="0" w:color="auto"/>
        <w:right w:val="none" w:sz="0" w:space="0" w:color="auto"/>
      </w:divBdr>
    </w:div>
    <w:div w:id="1447038232">
      <w:bodyDiv w:val="1"/>
      <w:marLeft w:val="0"/>
      <w:marRight w:val="0"/>
      <w:marTop w:val="0"/>
      <w:marBottom w:val="0"/>
      <w:divBdr>
        <w:top w:val="none" w:sz="0" w:space="0" w:color="auto"/>
        <w:left w:val="none" w:sz="0" w:space="0" w:color="auto"/>
        <w:bottom w:val="none" w:sz="0" w:space="0" w:color="auto"/>
        <w:right w:val="none" w:sz="0" w:space="0" w:color="auto"/>
      </w:divBdr>
    </w:div>
    <w:div w:id="1473136776">
      <w:bodyDiv w:val="1"/>
      <w:marLeft w:val="0"/>
      <w:marRight w:val="0"/>
      <w:marTop w:val="0"/>
      <w:marBottom w:val="0"/>
      <w:divBdr>
        <w:top w:val="none" w:sz="0" w:space="0" w:color="auto"/>
        <w:left w:val="none" w:sz="0" w:space="0" w:color="auto"/>
        <w:bottom w:val="none" w:sz="0" w:space="0" w:color="auto"/>
        <w:right w:val="none" w:sz="0" w:space="0" w:color="auto"/>
      </w:divBdr>
    </w:div>
    <w:div w:id="1595556776">
      <w:bodyDiv w:val="1"/>
      <w:marLeft w:val="0"/>
      <w:marRight w:val="0"/>
      <w:marTop w:val="0"/>
      <w:marBottom w:val="0"/>
      <w:divBdr>
        <w:top w:val="none" w:sz="0" w:space="0" w:color="auto"/>
        <w:left w:val="none" w:sz="0" w:space="0" w:color="auto"/>
        <w:bottom w:val="none" w:sz="0" w:space="0" w:color="auto"/>
        <w:right w:val="none" w:sz="0" w:space="0" w:color="auto"/>
      </w:divBdr>
    </w:div>
    <w:div w:id="1693457587">
      <w:bodyDiv w:val="1"/>
      <w:marLeft w:val="0"/>
      <w:marRight w:val="0"/>
      <w:marTop w:val="0"/>
      <w:marBottom w:val="0"/>
      <w:divBdr>
        <w:top w:val="none" w:sz="0" w:space="0" w:color="auto"/>
        <w:left w:val="none" w:sz="0" w:space="0" w:color="auto"/>
        <w:bottom w:val="none" w:sz="0" w:space="0" w:color="auto"/>
        <w:right w:val="none" w:sz="0" w:space="0" w:color="auto"/>
      </w:divBdr>
      <w:divsChild>
        <w:div w:id="931350699">
          <w:marLeft w:val="0"/>
          <w:marRight w:val="0"/>
          <w:marTop w:val="0"/>
          <w:marBottom w:val="0"/>
          <w:divBdr>
            <w:top w:val="none" w:sz="0" w:space="0" w:color="auto"/>
            <w:left w:val="none" w:sz="0" w:space="0" w:color="auto"/>
            <w:bottom w:val="none" w:sz="0" w:space="0" w:color="auto"/>
            <w:right w:val="none" w:sz="0" w:space="0" w:color="auto"/>
          </w:divBdr>
        </w:div>
      </w:divsChild>
    </w:div>
    <w:div w:id="1756434844">
      <w:bodyDiv w:val="1"/>
      <w:marLeft w:val="0"/>
      <w:marRight w:val="0"/>
      <w:marTop w:val="0"/>
      <w:marBottom w:val="0"/>
      <w:divBdr>
        <w:top w:val="none" w:sz="0" w:space="0" w:color="auto"/>
        <w:left w:val="none" w:sz="0" w:space="0" w:color="auto"/>
        <w:bottom w:val="none" w:sz="0" w:space="0" w:color="auto"/>
        <w:right w:val="none" w:sz="0" w:space="0" w:color="auto"/>
      </w:divBdr>
    </w:div>
    <w:div w:id="1835493355">
      <w:bodyDiv w:val="1"/>
      <w:marLeft w:val="0"/>
      <w:marRight w:val="0"/>
      <w:marTop w:val="0"/>
      <w:marBottom w:val="0"/>
      <w:divBdr>
        <w:top w:val="none" w:sz="0" w:space="0" w:color="auto"/>
        <w:left w:val="none" w:sz="0" w:space="0" w:color="auto"/>
        <w:bottom w:val="none" w:sz="0" w:space="0" w:color="auto"/>
        <w:right w:val="none" w:sz="0" w:space="0" w:color="auto"/>
      </w:divBdr>
      <w:divsChild>
        <w:div w:id="1442841987">
          <w:marLeft w:val="0"/>
          <w:marRight w:val="0"/>
          <w:marTop w:val="0"/>
          <w:marBottom w:val="0"/>
          <w:divBdr>
            <w:top w:val="none" w:sz="0" w:space="0" w:color="auto"/>
            <w:left w:val="none" w:sz="0" w:space="0" w:color="auto"/>
            <w:bottom w:val="none" w:sz="0" w:space="0" w:color="auto"/>
            <w:right w:val="none" w:sz="0" w:space="0" w:color="auto"/>
          </w:divBdr>
        </w:div>
      </w:divsChild>
    </w:div>
    <w:div w:id="1890457562">
      <w:bodyDiv w:val="1"/>
      <w:marLeft w:val="0"/>
      <w:marRight w:val="0"/>
      <w:marTop w:val="0"/>
      <w:marBottom w:val="0"/>
      <w:divBdr>
        <w:top w:val="none" w:sz="0" w:space="0" w:color="auto"/>
        <w:left w:val="none" w:sz="0" w:space="0" w:color="auto"/>
        <w:bottom w:val="none" w:sz="0" w:space="0" w:color="auto"/>
        <w:right w:val="none" w:sz="0" w:space="0" w:color="auto"/>
      </w:divBdr>
    </w:div>
    <w:div w:id="1903562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bby.turner@ageukhernebay.org.uk" TargetMode="External"/><Relationship Id="rId13" Type="http://schemas.openxmlformats.org/officeDocument/2006/relationships/hyperlink" Target="mailto:colin.rouse@changingmindskent.co.uk" TargetMode="External"/><Relationship Id="rId18" Type="http://schemas.openxmlformats.org/officeDocument/2006/relationships/hyperlink" Target="mailto:Folkestone.liveathome@mha.org.uk"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thanetcoronavirusassistance.com/delivery/?fbclid=IwAR03vIF0BJ-vrpPTpLkaF3sITBDcvPC9r7TQFjQYJS_hSenPl31zwtowhxg" TargetMode="External"/><Relationship Id="rId12" Type="http://schemas.openxmlformats.org/officeDocument/2006/relationships/hyperlink" Target="mailto:townclerk@westgateonsea.gov.uk" TargetMode="External"/><Relationship Id="rId17" Type="http://schemas.openxmlformats.org/officeDocument/2006/relationships/hyperlink" Target="mailto:Claireg.elhampc@gmail.com" TargetMode="External"/><Relationship Id="rId2" Type="http://schemas.openxmlformats.org/officeDocument/2006/relationships/styles" Target="styles.xml"/><Relationship Id="rId16" Type="http://schemas.openxmlformats.org/officeDocument/2006/relationships/hyperlink" Target="https://www.sportengland.org/news/how-stay-active-while-youre-home?fbclid=IwAR1iAFixU3b9a3VNSPAUXT_qaDmCw7HPysQEXd3wcI-Odhthcvllmilx7IM"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info@kcv.org.uk" TargetMode="External"/><Relationship Id="rId5" Type="http://schemas.openxmlformats.org/officeDocument/2006/relationships/footnotes" Target="footnotes.xml"/><Relationship Id="rId15" Type="http://schemas.openxmlformats.org/officeDocument/2006/relationships/hyperlink" Target="tel:07938720604%20answer%20phone" TargetMode="External"/><Relationship Id="rId10" Type="http://schemas.openxmlformats.org/officeDocument/2006/relationships/hyperlink" Target="https://www.facebook.com/AgelessThanet/"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info@agelessthanet.org.uk" TargetMode="External"/><Relationship Id="rId14" Type="http://schemas.openxmlformats.org/officeDocument/2006/relationships/hyperlink" Target="https://www.kentonline.co.uk/thanet/news/company-shopping-for-people-in-self-isolation-223974/"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8F519F63</Template>
  <TotalTime>1</TotalTime>
  <Pages>1</Pages>
  <Words>2186</Words>
  <Characters>12465</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Packman</dc:creator>
  <cp:keywords/>
  <dc:description/>
  <cp:lastModifiedBy>Lambert Caroline DWP JOB CENTRE</cp:lastModifiedBy>
  <cp:revision>2</cp:revision>
  <dcterms:created xsi:type="dcterms:W3CDTF">2020-03-20T13:59:00Z</dcterms:created>
  <dcterms:modified xsi:type="dcterms:W3CDTF">2020-03-20T13:59:00Z</dcterms:modified>
</cp:coreProperties>
</file>