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794" w:rsidRDefault="006E7144" w:rsidP="002921DA">
      <w:pPr>
        <w:pStyle w:val="Header"/>
        <w:tabs>
          <w:tab w:val="left" w:pos="3969"/>
        </w:tabs>
        <w:ind w:right="176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1E8E98B" wp14:editId="2F542B2D">
                <wp:simplePos x="0" y="0"/>
                <wp:positionH relativeFrom="column">
                  <wp:posOffset>2867025</wp:posOffset>
                </wp:positionH>
                <wp:positionV relativeFrom="paragraph">
                  <wp:posOffset>16510</wp:posOffset>
                </wp:positionV>
                <wp:extent cx="3890645" cy="2029460"/>
                <wp:effectExtent l="0" t="0" r="0" b="889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0645" cy="2029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4144" w:rsidRDefault="002921DA" w:rsidP="00556AC9">
                            <w:pPr>
                              <w:pStyle w:val="Header"/>
                              <w:ind w:right="178"/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  <w:r w:rsidRPr="006E7144">
                              <w:rPr>
                                <w:b/>
                                <w:noProof/>
                                <w:color w:val="005EB8"/>
                                <w:lang w:val="en-US"/>
                              </w:rPr>
                              <w:t>Immunisation Service</w:t>
                            </w:r>
                            <w:r w:rsidR="001F38EE">
                              <w:rPr>
                                <w:b/>
                                <w:noProof/>
                                <w:color w:val="005EB8"/>
                                <w:lang w:val="en-US"/>
                              </w:rPr>
                              <w:t xml:space="preserve"> (0-19)</w:t>
                            </w:r>
                            <w:r w:rsidRPr="006E7144">
                              <w:rPr>
                                <w:noProof/>
                                <w:lang w:val="en-US"/>
                              </w:rPr>
                              <w:br/>
                            </w:r>
                            <w:r w:rsidR="00556AC9">
                              <w:rPr>
                                <w:noProof/>
                                <w:lang w:val="en-US"/>
                              </w:rPr>
                              <w:t>Trinity House</w:t>
                            </w:r>
                          </w:p>
                          <w:p w:rsidR="00556AC9" w:rsidRDefault="00556AC9" w:rsidP="00556AC9">
                            <w:pPr>
                              <w:pStyle w:val="Header"/>
                              <w:ind w:right="178"/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t>110-120 Upper Pemberton</w:t>
                            </w:r>
                          </w:p>
                          <w:p w:rsidR="00556AC9" w:rsidRPr="006E7144" w:rsidRDefault="00556AC9" w:rsidP="00556AC9">
                            <w:pPr>
                              <w:pStyle w:val="Header"/>
                              <w:ind w:right="178"/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t>Eureka Park</w:t>
                            </w:r>
                          </w:p>
                          <w:p w:rsidR="000B4144" w:rsidRPr="006E7144" w:rsidRDefault="002921DA" w:rsidP="00E51193">
                            <w:pPr>
                              <w:tabs>
                                <w:tab w:val="center" w:pos="4320"/>
                                <w:tab w:val="right" w:pos="8640"/>
                              </w:tabs>
                              <w:ind w:right="178"/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  <w:r w:rsidRPr="006E7144">
                              <w:rPr>
                                <w:noProof/>
                                <w:lang w:val="en-US"/>
                              </w:rPr>
                              <w:t>Ashford</w:t>
                            </w:r>
                          </w:p>
                          <w:p w:rsidR="002921DA" w:rsidRPr="006E7144" w:rsidRDefault="002921DA" w:rsidP="00E51193">
                            <w:pPr>
                              <w:tabs>
                                <w:tab w:val="center" w:pos="4320"/>
                                <w:tab w:val="right" w:pos="8640"/>
                              </w:tabs>
                              <w:ind w:right="178"/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  <w:r w:rsidRPr="006E7144">
                              <w:rPr>
                                <w:noProof/>
                                <w:lang w:val="en-US"/>
                              </w:rPr>
                              <w:t xml:space="preserve">Kent </w:t>
                            </w:r>
                          </w:p>
                          <w:p w:rsidR="000B4144" w:rsidRPr="006E7144" w:rsidRDefault="002921DA" w:rsidP="00E51193">
                            <w:pPr>
                              <w:tabs>
                                <w:tab w:val="center" w:pos="4320"/>
                                <w:tab w:val="right" w:pos="8640"/>
                              </w:tabs>
                              <w:ind w:right="178"/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  <w:r w:rsidRPr="006E7144">
                              <w:rPr>
                                <w:noProof/>
                                <w:lang w:val="en-US"/>
                              </w:rPr>
                              <w:t>TN23 7SH</w:t>
                            </w:r>
                          </w:p>
                          <w:p w:rsidR="000B4144" w:rsidRDefault="000B4144" w:rsidP="00E51193">
                            <w:pPr>
                              <w:tabs>
                                <w:tab w:val="center" w:pos="4320"/>
                                <w:tab w:val="right" w:pos="8640"/>
                              </w:tabs>
                              <w:ind w:right="178"/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</w:p>
                          <w:p w:rsidR="00E606FA" w:rsidRPr="006E7144" w:rsidRDefault="00E606FA" w:rsidP="00E51193">
                            <w:pPr>
                              <w:tabs>
                                <w:tab w:val="center" w:pos="4320"/>
                                <w:tab w:val="right" w:pos="8640"/>
                              </w:tabs>
                              <w:ind w:right="178"/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  <w:r w:rsidRPr="00E606FA">
                              <w:rPr>
                                <w:b/>
                                <w:noProof/>
                                <w:lang w:val="en-US"/>
                              </w:rPr>
                              <w:t>Local team phone:</w:t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t xml:space="preserve"> 01303 858956(South Team)</w:t>
                            </w:r>
                          </w:p>
                          <w:p w:rsidR="000B4144" w:rsidRPr="006E7144" w:rsidRDefault="00E606FA" w:rsidP="00E51193">
                            <w:pPr>
                              <w:tabs>
                                <w:tab w:val="center" w:pos="4320"/>
                                <w:tab w:val="right" w:pos="8640"/>
                              </w:tabs>
                              <w:ind w:right="178"/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noProof/>
                                <w:lang w:val="en-US"/>
                              </w:rPr>
                              <w:t xml:space="preserve">Hub </w:t>
                            </w:r>
                            <w:r w:rsidR="000B4144" w:rsidRPr="006E7144">
                              <w:rPr>
                                <w:b/>
                                <w:noProof/>
                                <w:lang w:val="en-US"/>
                              </w:rPr>
                              <w:t>Phone:</w:t>
                            </w:r>
                            <w:r w:rsidR="002921DA" w:rsidRPr="006E7144">
                              <w:rPr>
                                <w:noProof/>
                                <w:lang w:val="en-US"/>
                              </w:rPr>
                              <w:t xml:space="preserve"> 0300 123 5205</w:t>
                            </w:r>
                          </w:p>
                          <w:p w:rsidR="000B4144" w:rsidRPr="006E7144" w:rsidRDefault="00E606FA" w:rsidP="002921DA">
                            <w:pPr>
                              <w:tabs>
                                <w:tab w:val="center" w:pos="4320"/>
                                <w:tab w:val="right" w:pos="8640"/>
                              </w:tabs>
                              <w:ind w:right="178"/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noProof/>
                                <w:lang w:val="en-US"/>
                              </w:rPr>
                              <w:t xml:space="preserve">Hub </w:t>
                            </w:r>
                            <w:r w:rsidR="000B4144" w:rsidRPr="006E7144">
                              <w:rPr>
                                <w:b/>
                                <w:noProof/>
                                <w:lang w:val="en-US"/>
                              </w:rPr>
                              <w:t>Email:</w:t>
                            </w:r>
                            <w:r w:rsidR="0082159E" w:rsidRPr="006E7144">
                              <w:rPr>
                                <w:noProof/>
                                <w:lang w:val="en-US"/>
                              </w:rPr>
                              <w:t>kchft.cyp-immunisationteam@nhs.net</w:t>
                            </w:r>
                            <w:r w:rsidR="002921DA" w:rsidRPr="006E7144"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</w:p>
                          <w:p w:rsidR="000B4144" w:rsidRPr="006E7144" w:rsidRDefault="000B4144" w:rsidP="00E51193">
                            <w:pPr>
                              <w:tabs>
                                <w:tab w:val="center" w:pos="4320"/>
                                <w:tab w:val="right" w:pos="8640"/>
                              </w:tabs>
                              <w:ind w:right="178"/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  <w:r w:rsidRPr="006E7144">
                              <w:rPr>
                                <w:b/>
                                <w:noProof/>
                                <w:lang w:val="en-US"/>
                              </w:rPr>
                              <w:t>Web:</w:t>
                            </w:r>
                            <w:r w:rsidRPr="006E7144">
                              <w:rPr>
                                <w:noProof/>
                                <w:lang w:val="en-US"/>
                              </w:rPr>
                              <w:t xml:space="preserve"> www.kentcht.nhs.uk</w:t>
                            </w:r>
                          </w:p>
                          <w:p w:rsidR="00F13892" w:rsidRPr="00196646" w:rsidRDefault="00F13892" w:rsidP="00E51193">
                            <w:pPr>
                              <w:tabs>
                                <w:tab w:val="center" w:pos="4320"/>
                                <w:tab w:val="right" w:pos="8640"/>
                              </w:tabs>
                              <w:ind w:right="178"/>
                              <w:jc w:val="right"/>
                              <w:rPr>
                                <w:noProof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75pt;margin-top:1.3pt;width:306.35pt;height:159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H7tgIAALo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" filled="f" stroked="f">
                <v:textbox>
                  <w:txbxContent>
                    <w:p w:rsidR="000B4144" w:rsidRDefault="002921DA" w:rsidP="00556AC9">
                      <w:pPr>
                        <w:pStyle w:val="Header"/>
                        <w:ind w:right="178"/>
                        <w:jc w:val="right"/>
                        <w:rPr>
                          <w:noProof/>
                          <w:lang w:val="en-US"/>
                        </w:rPr>
                      </w:pPr>
                      <w:r w:rsidRPr="006E7144">
                        <w:rPr>
                          <w:b/>
                          <w:noProof/>
                          <w:color w:val="005EB8"/>
                          <w:lang w:val="en-US"/>
                        </w:rPr>
                        <w:t>Immunisation Service</w:t>
                      </w:r>
                      <w:r w:rsidR="001F38EE">
                        <w:rPr>
                          <w:b/>
                          <w:noProof/>
                          <w:color w:val="005EB8"/>
                          <w:lang w:val="en-US"/>
                        </w:rPr>
                        <w:t xml:space="preserve"> (0-19)</w:t>
                      </w:r>
                      <w:r w:rsidRPr="006E7144">
                        <w:rPr>
                          <w:noProof/>
                          <w:lang w:val="en-US"/>
                        </w:rPr>
                        <w:br/>
                      </w:r>
                      <w:r w:rsidR="00556AC9">
                        <w:rPr>
                          <w:noProof/>
                          <w:lang w:val="en-US"/>
                        </w:rPr>
                        <w:t>Trinity House</w:t>
                      </w:r>
                    </w:p>
                    <w:p w:rsidR="00556AC9" w:rsidRDefault="00556AC9" w:rsidP="00556AC9">
                      <w:pPr>
                        <w:pStyle w:val="Header"/>
                        <w:ind w:right="178"/>
                        <w:jc w:val="right"/>
                        <w:rPr>
                          <w:noProof/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t>110-120 Upper Pemberton</w:t>
                      </w:r>
                    </w:p>
                    <w:p w:rsidR="00556AC9" w:rsidRPr="006E7144" w:rsidRDefault="00556AC9" w:rsidP="00556AC9">
                      <w:pPr>
                        <w:pStyle w:val="Header"/>
                        <w:ind w:right="178"/>
                        <w:jc w:val="right"/>
                        <w:rPr>
                          <w:noProof/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t>Eureka Park</w:t>
                      </w:r>
                    </w:p>
                    <w:p w:rsidR="000B4144" w:rsidRPr="006E7144" w:rsidRDefault="002921DA" w:rsidP="00E51193">
                      <w:pPr>
                        <w:tabs>
                          <w:tab w:val="center" w:pos="4320"/>
                          <w:tab w:val="right" w:pos="8640"/>
                        </w:tabs>
                        <w:ind w:right="178"/>
                        <w:jc w:val="right"/>
                        <w:rPr>
                          <w:noProof/>
                          <w:lang w:val="en-US"/>
                        </w:rPr>
                      </w:pPr>
                      <w:r w:rsidRPr="006E7144">
                        <w:rPr>
                          <w:noProof/>
                          <w:lang w:val="en-US"/>
                        </w:rPr>
                        <w:t>Ashford</w:t>
                      </w:r>
                    </w:p>
                    <w:p w:rsidR="002921DA" w:rsidRPr="006E7144" w:rsidRDefault="002921DA" w:rsidP="00E51193">
                      <w:pPr>
                        <w:tabs>
                          <w:tab w:val="center" w:pos="4320"/>
                          <w:tab w:val="right" w:pos="8640"/>
                        </w:tabs>
                        <w:ind w:right="178"/>
                        <w:jc w:val="right"/>
                        <w:rPr>
                          <w:noProof/>
                          <w:lang w:val="en-US"/>
                        </w:rPr>
                      </w:pPr>
                      <w:r w:rsidRPr="006E7144">
                        <w:rPr>
                          <w:noProof/>
                          <w:lang w:val="en-US"/>
                        </w:rPr>
                        <w:t xml:space="preserve">Kent </w:t>
                      </w:r>
                    </w:p>
                    <w:p w:rsidR="000B4144" w:rsidRPr="006E7144" w:rsidRDefault="002921DA" w:rsidP="00E51193">
                      <w:pPr>
                        <w:tabs>
                          <w:tab w:val="center" w:pos="4320"/>
                          <w:tab w:val="right" w:pos="8640"/>
                        </w:tabs>
                        <w:ind w:right="178"/>
                        <w:jc w:val="right"/>
                        <w:rPr>
                          <w:noProof/>
                          <w:lang w:val="en-US"/>
                        </w:rPr>
                      </w:pPr>
                      <w:r w:rsidRPr="006E7144">
                        <w:rPr>
                          <w:noProof/>
                          <w:lang w:val="en-US"/>
                        </w:rPr>
                        <w:t>TN23 7SH</w:t>
                      </w:r>
                    </w:p>
                    <w:p w:rsidR="000B4144" w:rsidRDefault="000B4144" w:rsidP="00E51193">
                      <w:pPr>
                        <w:tabs>
                          <w:tab w:val="center" w:pos="4320"/>
                          <w:tab w:val="right" w:pos="8640"/>
                        </w:tabs>
                        <w:ind w:right="178"/>
                        <w:jc w:val="right"/>
                        <w:rPr>
                          <w:noProof/>
                          <w:lang w:val="en-US"/>
                        </w:rPr>
                      </w:pPr>
                    </w:p>
                    <w:p w:rsidR="00E606FA" w:rsidRPr="006E7144" w:rsidRDefault="00E606FA" w:rsidP="00E51193">
                      <w:pPr>
                        <w:tabs>
                          <w:tab w:val="center" w:pos="4320"/>
                          <w:tab w:val="right" w:pos="8640"/>
                        </w:tabs>
                        <w:ind w:right="178"/>
                        <w:jc w:val="right"/>
                        <w:rPr>
                          <w:noProof/>
                          <w:lang w:val="en-US"/>
                        </w:rPr>
                      </w:pPr>
                      <w:r w:rsidRPr="00E606FA">
                        <w:rPr>
                          <w:b/>
                          <w:noProof/>
                          <w:lang w:val="en-US"/>
                        </w:rPr>
                        <w:t>Local team phone:</w:t>
                      </w:r>
                      <w:r>
                        <w:rPr>
                          <w:noProof/>
                          <w:lang w:val="en-US"/>
                        </w:rPr>
                        <w:t xml:space="preserve"> 01303 858956(South Team)</w:t>
                      </w:r>
                    </w:p>
                    <w:p w:rsidR="000B4144" w:rsidRPr="006E7144" w:rsidRDefault="00E606FA" w:rsidP="00E51193">
                      <w:pPr>
                        <w:tabs>
                          <w:tab w:val="center" w:pos="4320"/>
                          <w:tab w:val="right" w:pos="8640"/>
                        </w:tabs>
                        <w:ind w:right="178"/>
                        <w:jc w:val="right"/>
                        <w:rPr>
                          <w:noProof/>
                          <w:lang w:val="en-US"/>
                        </w:rPr>
                      </w:pPr>
                      <w:r>
                        <w:rPr>
                          <w:b/>
                          <w:noProof/>
                          <w:lang w:val="en-US"/>
                        </w:rPr>
                        <w:t xml:space="preserve">Hub </w:t>
                      </w:r>
                      <w:r w:rsidR="000B4144" w:rsidRPr="006E7144">
                        <w:rPr>
                          <w:b/>
                          <w:noProof/>
                          <w:lang w:val="en-US"/>
                        </w:rPr>
                        <w:t>Phone:</w:t>
                      </w:r>
                      <w:r w:rsidR="002921DA" w:rsidRPr="006E7144">
                        <w:rPr>
                          <w:noProof/>
                          <w:lang w:val="en-US"/>
                        </w:rPr>
                        <w:t xml:space="preserve"> 0300 123 5205</w:t>
                      </w:r>
                    </w:p>
                    <w:p w:rsidR="000B4144" w:rsidRPr="006E7144" w:rsidRDefault="00E606FA" w:rsidP="002921DA">
                      <w:pPr>
                        <w:tabs>
                          <w:tab w:val="center" w:pos="4320"/>
                          <w:tab w:val="right" w:pos="8640"/>
                        </w:tabs>
                        <w:ind w:right="178"/>
                        <w:jc w:val="right"/>
                        <w:rPr>
                          <w:noProof/>
                          <w:lang w:val="en-US"/>
                        </w:rPr>
                      </w:pPr>
                      <w:r>
                        <w:rPr>
                          <w:b/>
                          <w:noProof/>
                          <w:lang w:val="en-US"/>
                        </w:rPr>
                        <w:t xml:space="preserve">Hub </w:t>
                      </w:r>
                      <w:r w:rsidR="000B4144" w:rsidRPr="006E7144">
                        <w:rPr>
                          <w:b/>
                          <w:noProof/>
                          <w:lang w:val="en-US"/>
                        </w:rPr>
                        <w:t>Email:</w:t>
                      </w:r>
                      <w:r w:rsidR="0082159E" w:rsidRPr="006E7144">
                        <w:rPr>
                          <w:noProof/>
                          <w:lang w:val="en-US"/>
                        </w:rPr>
                        <w:t>kchft.cyp-immunisationteam@nhs.net</w:t>
                      </w:r>
                      <w:r w:rsidR="002921DA" w:rsidRPr="006E7144">
                        <w:rPr>
                          <w:noProof/>
                          <w:lang w:val="en-US"/>
                        </w:rPr>
                        <w:t xml:space="preserve"> </w:t>
                      </w:r>
                    </w:p>
                    <w:p w:rsidR="000B4144" w:rsidRPr="006E7144" w:rsidRDefault="000B4144" w:rsidP="00E51193">
                      <w:pPr>
                        <w:tabs>
                          <w:tab w:val="center" w:pos="4320"/>
                          <w:tab w:val="right" w:pos="8640"/>
                        </w:tabs>
                        <w:ind w:right="178"/>
                        <w:jc w:val="right"/>
                        <w:rPr>
                          <w:noProof/>
                          <w:lang w:val="en-US"/>
                        </w:rPr>
                      </w:pPr>
                      <w:r w:rsidRPr="006E7144">
                        <w:rPr>
                          <w:b/>
                          <w:noProof/>
                          <w:lang w:val="en-US"/>
                        </w:rPr>
                        <w:t>Web:</w:t>
                      </w:r>
                      <w:r w:rsidRPr="006E7144">
                        <w:rPr>
                          <w:noProof/>
                          <w:lang w:val="en-US"/>
                        </w:rPr>
                        <w:t xml:space="preserve"> www.kentcht.nhs.uk</w:t>
                      </w:r>
                    </w:p>
                    <w:p w:rsidR="00F13892" w:rsidRPr="00196646" w:rsidRDefault="00F13892" w:rsidP="00E51193">
                      <w:pPr>
                        <w:tabs>
                          <w:tab w:val="center" w:pos="4320"/>
                          <w:tab w:val="right" w:pos="8640"/>
                        </w:tabs>
                        <w:ind w:right="178"/>
                        <w:jc w:val="right"/>
                        <w:rPr>
                          <w:noProof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E6794" w:rsidRDefault="00AE6794" w:rsidP="00AE6794">
      <w:pPr>
        <w:pStyle w:val="Header"/>
        <w:ind w:right="176"/>
        <w:rPr>
          <w:sz w:val="24"/>
        </w:rPr>
      </w:pPr>
    </w:p>
    <w:p w:rsidR="00B47620" w:rsidRPr="00AE6794" w:rsidRDefault="00B47620" w:rsidP="00196646">
      <w:pPr>
        <w:ind w:right="-93"/>
        <w:rPr>
          <w:sz w:val="24"/>
        </w:rPr>
      </w:pPr>
    </w:p>
    <w:p w:rsidR="00B47620" w:rsidRPr="00AE6794" w:rsidRDefault="00B47620" w:rsidP="00196646">
      <w:pPr>
        <w:ind w:right="-93"/>
        <w:rPr>
          <w:sz w:val="24"/>
        </w:rPr>
      </w:pPr>
    </w:p>
    <w:p w:rsidR="006E7144" w:rsidRDefault="006E7144" w:rsidP="006E7144">
      <w:pPr>
        <w:ind w:left="-284"/>
        <w:jc w:val="both"/>
        <w:rPr>
          <w:sz w:val="24"/>
        </w:rPr>
      </w:pPr>
    </w:p>
    <w:p w:rsidR="006E7144" w:rsidRDefault="006E7144" w:rsidP="006E7144">
      <w:pPr>
        <w:ind w:left="-284"/>
        <w:jc w:val="both"/>
        <w:rPr>
          <w:sz w:val="24"/>
        </w:rPr>
      </w:pPr>
    </w:p>
    <w:p w:rsidR="006E7144" w:rsidRDefault="006E7144" w:rsidP="006E7144">
      <w:pPr>
        <w:ind w:left="-284"/>
        <w:jc w:val="both"/>
        <w:rPr>
          <w:sz w:val="24"/>
        </w:rPr>
      </w:pPr>
    </w:p>
    <w:p w:rsidR="006E7144" w:rsidRDefault="006E7144" w:rsidP="006E7144">
      <w:pPr>
        <w:ind w:left="-284"/>
        <w:jc w:val="both"/>
        <w:rPr>
          <w:sz w:val="24"/>
        </w:rPr>
      </w:pPr>
    </w:p>
    <w:p w:rsidR="00617EA5" w:rsidRPr="00A60A2A" w:rsidRDefault="00637039" w:rsidP="00A60A2A">
      <w:pPr>
        <w:ind w:left="-284" w:firstLine="284"/>
        <w:jc w:val="both"/>
      </w:pPr>
      <w:r>
        <w:t>15 July 2020</w:t>
      </w:r>
    </w:p>
    <w:p w:rsidR="00B52ADA" w:rsidRDefault="00B52ADA" w:rsidP="00A60A2A">
      <w:pPr>
        <w:ind w:left="-284" w:firstLine="284"/>
        <w:jc w:val="both"/>
      </w:pPr>
    </w:p>
    <w:p w:rsidR="004A58FA" w:rsidRDefault="004A58FA" w:rsidP="00A60A2A">
      <w:pPr>
        <w:ind w:left="-284" w:firstLine="284"/>
        <w:jc w:val="both"/>
      </w:pPr>
    </w:p>
    <w:p w:rsidR="004A58FA" w:rsidRDefault="004A58FA" w:rsidP="00A60A2A">
      <w:pPr>
        <w:ind w:left="-284" w:firstLine="284"/>
        <w:jc w:val="both"/>
      </w:pPr>
    </w:p>
    <w:p w:rsidR="00991EA1" w:rsidRDefault="009110AC" w:rsidP="00A60A2A">
      <w:pPr>
        <w:ind w:left="-284" w:firstLine="284"/>
        <w:jc w:val="both"/>
      </w:pPr>
      <w:r>
        <w:t>Parent / Carer Year 9</w:t>
      </w:r>
      <w:r w:rsidR="00765D53">
        <w:t xml:space="preserve"> student</w:t>
      </w:r>
    </w:p>
    <w:p w:rsidR="00991EA1" w:rsidRDefault="00637039" w:rsidP="00E606FA">
      <w:pPr>
        <w:ind w:left="-284" w:firstLine="284"/>
        <w:jc w:val="both"/>
      </w:pPr>
      <w:r>
        <w:t>The Elms School</w:t>
      </w:r>
    </w:p>
    <w:p w:rsidR="000F2358" w:rsidRDefault="000F2358" w:rsidP="00B52ADA">
      <w:pPr>
        <w:ind w:left="-284"/>
        <w:jc w:val="both"/>
      </w:pPr>
    </w:p>
    <w:p w:rsidR="00A60A2A" w:rsidRDefault="00A60A2A" w:rsidP="00A60A2A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 Parent/Carer</w:t>
      </w:r>
    </w:p>
    <w:p w:rsidR="00A60A2A" w:rsidRDefault="00637039" w:rsidP="00A60A2A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highlight w:val="yellow"/>
        </w:rPr>
        <w:t>08 September 2020</w:t>
      </w:r>
      <w:r w:rsidR="00A60A2A" w:rsidRPr="00F46679">
        <w:rPr>
          <w:rFonts w:ascii="Arial" w:hAnsi="Arial" w:cs="Arial"/>
          <w:b/>
          <w:bCs/>
          <w:sz w:val="22"/>
          <w:szCs w:val="22"/>
          <w:highlight w:val="yellow"/>
        </w:rPr>
        <w:t xml:space="preserve"> - Human Papilloma Virus (HPV) Vaccination in school</w:t>
      </w:r>
      <w:r w:rsidR="009110AC" w:rsidRPr="00F46679">
        <w:rPr>
          <w:rFonts w:ascii="Arial" w:hAnsi="Arial" w:cs="Arial"/>
          <w:b/>
          <w:bCs/>
          <w:sz w:val="22"/>
          <w:szCs w:val="22"/>
          <w:highlight w:val="yellow"/>
        </w:rPr>
        <w:t xml:space="preserve"> – DOSE 2</w:t>
      </w:r>
    </w:p>
    <w:p w:rsidR="009110AC" w:rsidRDefault="009110AC" w:rsidP="00A60A2A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Kent and Medway Immunisation Service will be </w:t>
      </w:r>
      <w:r w:rsidR="000F2EA1">
        <w:rPr>
          <w:rFonts w:ascii="Arial" w:hAnsi="Arial" w:cs="Arial"/>
          <w:sz w:val="22"/>
          <w:szCs w:val="22"/>
        </w:rPr>
        <w:t>visiting your son / daughter’</w:t>
      </w:r>
      <w:r>
        <w:rPr>
          <w:rFonts w:ascii="Arial" w:hAnsi="Arial" w:cs="Arial"/>
          <w:sz w:val="22"/>
          <w:szCs w:val="22"/>
        </w:rPr>
        <w:t xml:space="preserve">s school on the date/s above to administer </w:t>
      </w:r>
      <w:r w:rsidRPr="000F2EA1">
        <w:rPr>
          <w:rFonts w:ascii="Arial" w:hAnsi="Arial" w:cs="Arial"/>
          <w:b/>
          <w:sz w:val="22"/>
          <w:szCs w:val="22"/>
        </w:rPr>
        <w:t xml:space="preserve">dose </w:t>
      </w:r>
      <w:r w:rsidR="000F2EA1" w:rsidRPr="000F2EA1">
        <w:rPr>
          <w:rFonts w:ascii="Arial" w:hAnsi="Arial" w:cs="Arial"/>
          <w:b/>
          <w:sz w:val="22"/>
          <w:szCs w:val="22"/>
        </w:rPr>
        <w:t>two</w:t>
      </w:r>
      <w:r w:rsidR="000F2EA1">
        <w:rPr>
          <w:rFonts w:ascii="Arial" w:hAnsi="Arial" w:cs="Arial"/>
          <w:sz w:val="22"/>
          <w:szCs w:val="22"/>
        </w:rPr>
        <w:t xml:space="preserve"> of the Human Papillomavirus (HPV) vaccination.</w:t>
      </w:r>
    </w:p>
    <w:p w:rsidR="00647CA0" w:rsidRPr="00F03D8C" w:rsidRDefault="00693B24" w:rsidP="00647CA0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F03D8C">
        <w:rPr>
          <w:rFonts w:ascii="Arial" w:hAnsi="Arial" w:cs="Arial"/>
          <w:b/>
          <w:sz w:val="22"/>
          <w:szCs w:val="22"/>
        </w:rPr>
        <w:t xml:space="preserve">If you have previously </w:t>
      </w:r>
      <w:r w:rsidR="00647CA0" w:rsidRPr="00F03D8C">
        <w:rPr>
          <w:rFonts w:ascii="Arial" w:hAnsi="Arial" w:cs="Arial"/>
          <w:b/>
          <w:sz w:val="22"/>
          <w:szCs w:val="22"/>
        </w:rPr>
        <w:t>consented for</w:t>
      </w:r>
      <w:r w:rsidRPr="00F03D8C">
        <w:rPr>
          <w:rFonts w:ascii="Arial" w:hAnsi="Arial" w:cs="Arial"/>
          <w:b/>
          <w:sz w:val="22"/>
          <w:szCs w:val="22"/>
        </w:rPr>
        <w:t xml:space="preserve"> your son/daughter</w:t>
      </w:r>
      <w:r w:rsidR="00647CA0" w:rsidRPr="00F03D8C">
        <w:rPr>
          <w:rFonts w:ascii="Arial" w:hAnsi="Arial" w:cs="Arial"/>
          <w:b/>
          <w:sz w:val="22"/>
          <w:szCs w:val="22"/>
        </w:rPr>
        <w:t xml:space="preserve"> </w:t>
      </w:r>
      <w:r w:rsidR="00F03D8C" w:rsidRPr="00F03D8C">
        <w:rPr>
          <w:rFonts w:ascii="Arial" w:hAnsi="Arial" w:cs="Arial"/>
          <w:b/>
          <w:sz w:val="22"/>
          <w:szCs w:val="22"/>
        </w:rPr>
        <w:t xml:space="preserve">to receive </w:t>
      </w:r>
      <w:r w:rsidR="00647CA0" w:rsidRPr="00F03D8C">
        <w:rPr>
          <w:rFonts w:ascii="Arial" w:hAnsi="Arial" w:cs="Arial"/>
          <w:b/>
          <w:sz w:val="22"/>
          <w:szCs w:val="22"/>
        </w:rPr>
        <w:t>HPV Dose One</w:t>
      </w:r>
      <w:r w:rsidR="00F03D8C">
        <w:rPr>
          <w:rFonts w:ascii="Arial" w:hAnsi="Arial" w:cs="Arial"/>
          <w:b/>
          <w:sz w:val="22"/>
          <w:szCs w:val="22"/>
        </w:rPr>
        <w:t>:</w:t>
      </w:r>
    </w:p>
    <w:p w:rsidR="000F2EA1" w:rsidRDefault="000F2EA1" w:rsidP="00647CA0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You are not required to give consent again as you will already have consented when your son/daughter received dose one. </w:t>
      </w:r>
    </w:p>
    <w:p w:rsidR="00647CA0" w:rsidRPr="00F03D8C" w:rsidRDefault="00647CA0" w:rsidP="00647CA0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:rsidR="00647CA0" w:rsidRPr="00F03D8C" w:rsidRDefault="00647CA0" w:rsidP="00647CA0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F03D8C">
        <w:rPr>
          <w:rFonts w:ascii="Arial" w:hAnsi="Arial" w:cs="Arial"/>
          <w:b/>
          <w:sz w:val="22"/>
          <w:szCs w:val="22"/>
        </w:rPr>
        <w:t>If you declined consent for HPV Dose One</w:t>
      </w:r>
      <w:r w:rsidR="00F03D8C" w:rsidRPr="00F03D8C">
        <w:rPr>
          <w:rFonts w:ascii="Arial" w:hAnsi="Arial" w:cs="Arial"/>
          <w:b/>
          <w:sz w:val="22"/>
          <w:szCs w:val="22"/>
        </w:rPr>
        <w:t>:</w:t>
      </w:r>
    </w:p>
    <w:p w:rsidR="000F2EA1" w:rsidRDefault="000F2EA1" w:rsidP="00647CA0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If you declined consent for dose one this will remain as declined for dose two. However, please note that a young person can consent to having an immunisation if </w:t>
      </w:r>
      <w:r w:rsidR="00647CA0">
        <w:rPr>
          <w:rFonts w:ascii="Arial" w:hAnsi="Arial" w:cs="Arial"/>
          <w:sz w:val="22"/>
          <w:szCs w:val="22"/>
        </w:rPr>
        <w:t>they are assessed as competent to do so</w:t>
      </w:r>
      <w:r>
        <w:rPr>
          <w:rFonts w:ascii="Arial" w:hAnsi="Arial" w:cs="Arial"/>
          <w:sz w:val="22"/>
          <w:szCs w:val="22"/>
        </w:rPr>
        <w:t xml:space="preserve">. For more information about consent please go to: </w:t>
      </w:r>
      <w:hyperlink r:id="rId9" w:history="1">
        <w:r w:rsidRPr="00187DD0">
          <w:rPr>
            <w:rStyle w:val="Hyperlink"/>
            <w:rFonts w:ascii="Arial" w:hAnsi="Arial" w:cs="Arial"/>
            <w:sz w:val="22"/>
            <w:szCs w:val="22"/>
          </w:rPr>
          <w:t>www.nhs.uk/chq/pages/900.aspx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:rsidR="00647CA0" w:rsidRDefault="00647CA0" w:rsidP="00647CA0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</w:p>
    <w:p w:rsidR="00647CA0" w:rsidRPr="00F03D8C" w:rsidRDefault="00647CA0" w:rsidP="00647CA0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F03D8C">
        <w:rPr>
          <w:rFonts w:ascii="Arial" w:hAnsi="Arial" w:cs="Arial"/>
          <w:b/>
          <w:sz w:val="22"/>
          <w:szCs w:val="22"/>
        </w:rPr>
        <w:t xml:space="preserve">If your son/daughter did not receive dose </w:t>
      </w:r>
      <w:proofErr w:type="gramStart"/>
      <w:r w:rsidRPr="00F03D8C">
        <w:rPr>
          <w:rFonts w:ascii="Arial" w:hAnsi="Arial" w:cs="Arial"/>
          <w:b/>
          <w:sz w:val="22"/>
          <w:szCs w:val="22"/>
        </w:rPr>
        <w:t>One</w:t>
      </w:r>
      <w:proofErr w:type="gramEnd"/>
      <w:r w:rsidRPr="00F03D8C">
        <w:rPr>
          <w:rFonts w:ascii="Arial" w:hAnsi="Arial" w:cs="Arial"/>
          <w:b/>
          <w:sz w:val="22"/>
          <w:szCs w:val="22"/>
        </w:rPr>
        <w:t xml:space="preserve"> in Year 8</w:t>
      </w:r>
      <w:r w:rsidR="00F03D8C">
        <w:rPr>
          <w:rFonts w:ascii="Arial" w:hAnsi="Arial" w:cs="Arial"/>
          <w:b/>
          <w:sz w:val="22"/>
          <w:szCs w:val="22"/>
        </w:rPr>
        <w:t>:</w:t>
      </w:r>
    </w:p>
    <w:p w:rsidR="00C44128" w:rsidRPr="00154F55" w:rsidRDefault="000F2EA1" w:rsidP="00647CA0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your</w:t>
      </w:r>
      <w:r w:rsidR="00FA0AA6">
        <w:rPr>
          <w:rFonts w:ascii="Arial" w:hAnsi="Arial" w:cs="Arial"/>
          <w:sz w:val="22"/>
          <w:szCs w:val="22"/>
        </w:rPr>
        <w:t xml:space="preserve"> son / daughter did not receive</w:t>
      </w:r>
      <w:r>
        <w:rPr>
          <w:rFonts w:ascii="Arial" w:hAnsi="Arial" w:cs="Arial"/>
          <w:sz w:val="22"/>
          <w:szCs w:val="22"/>
        </w:rPr>
        <w:t xml:space="preserve"> dose one of their HPV vaccination in YR8, and you would like them to be vaccinated please </w:t>
      </w:r>
      <w:r w:rsidRPr="00154F55">
        <w:rPr>
          <w:rFonts w:ascii="Arial" w:hAnsi="Arial" w:cs="Arial"/>
          <w:sz w:val="22"/>
          <w:szCs w:val="22"/>
        </w:rPr>
        <w:t xml:space="preserve">complete the online consent form marking whether you consent or decline consent at </w:t>
      </w:r>
      <w:r w:rsidRPr="00154F55">
        <w:rPr>
          <w:rFonts w:ascii="Arial" w:hAnsi="Arial" w:cs="Arial"/>
          <w:b/>
          <w:sz w:val="22"/>
          <w:szCs w:val="22"/>
        </w:rPr>
        <w:t>www.kentcht.nhs.uk/imms</w:t>
      </w:r>
      <w:r w:rsidRPr="00154F55">
        <w:rPr>
          <w:rFonts w:ascii="Arial" w:hAnsi="Arial" w:cs="Arial"/>
          <w:sz w:val="22"/>
          <w:szCs w:val="22"/>
        </w:rPr>
        <w:t xml:space="preserve"> before </w:t>
      </w:r>
      <w:r w:rsidR="00E606FA" w:rsidRPr="00154F55">
        <w:rPr>
          <w:rFonts w:ascii="Arial" w:hAnsi="Arial" w:cs="Arial"/>
          <w:bCs/>
          <w:sz w:val="22"/>
          <w:szCs w:val="22"/>
        </w:rPr>
        <w:t xml:space="preserve">midnight on </w:t>
      </w:r>
      <w:r w:rsidR="00637039">
        <w:rPr>
          <w:rFonts w:ascii="Arial" w:hAnsi="Arial" w:cs="Arial"/>
          <w:b/>
          <w:bCs/>
          <w:sz w:val="22"/>
          <w:szCs w:val="22"/>
        </w:rPr>
        <w:t>05/09/2020</w:t>
      </w:r>
    </w:p>
    <w:p w:rsidR="000F2EA1" w:rsidRDefault="000F2EA1" w:rsidP="000F2EA1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access the consent form you will need to enter your son / daughter’s school unique reference number (URN) which is below</w:t>
      </w:r>
    </w:p>
    <w:p w:rsidR="00C44128" w:rsidRDefault="000F2EA1" w:rsidP="00A60A2A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highlight w:val="yellow"/>
        </w:rPr>
        <w:t>School URN</w:t>
      </w:r>
      <w:r w:rsidRPr="005667DB">
        <w:rPr>
          <w:rFonts w:ascii="Arial" w:hAnsi="Arial" w:cs="Arial"/>
          <w:b/>
          <w:bCs/>
          <w:sz w:val="22"/>
          <w:szCs w:val="22"/>
          <w:highlight w:val="yellow"/>
        </w:rPr>
        <w:t xml:space="preserve">: </w:t>
      </w:r>
      <w:r w:rsidR="00637039">
        <w:rPr>
          <w:rFonts w:ascii="Arial" w:hAnsi="Arial" w:cs="Arial"/>
          <w:b/>
          <w:bCs/>
          <w:sz w:val="22"/>
          <w:szCs w:val="22"/>
        </w:rPr>
        <w:t>119046</w:t>
      </w:r>
      <w:bookmarkStart w:id="0" w:name="_GoBack"/>
      <w:bookmarkEnd w:id="0"/>
    </w:p>
    <w:p w:rsidR="000F2EA1" w:rsidRDefault="00A60A2A" w:rsidP="000F2EA1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vaccination is not routinely given at your GP surgery but if for medical reasons we are unable to vaccinate your child a referral will be completed and a copy will be sent to you.</w:t>
      </w:r>
      <w:r>
        <w:rPr>
          <w:rFonts w:ascii="Arial" w:hAnsi="Arial" w:cs="Arial"/>
        </w:rPr>
        <w:br/>
      </w:r>
    </w:p>
    <w:p w:rsidR="00A60A2A" w:rsidRDefault="00A60A2A" w:rsidP="000F2EA1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If you need more information, would like paper copies of the information leaflets or would like to speak with a member of the team, </w:t>
      </w:r>
      <w:r w:rsidR="00EA2D41">
        <w:rPr>
          <w:rFonts w:ascii="Arial" w:hAnsi="Arial" w:cs="Arial"/>
          <w:sz w:val="22"/>
          <w:szCs w:val="22"/>
        </w:rPr>
        <w:t xml:space="preserve">please email us on </w:t>
      </w:r>
      <w:hyperlink r:id="rId10" w:history="1">
        <w:r w:rsidR="00EA2D41" w:rsidRPr="00DF1E8B">
          <w:rPr>
            <w:rStyle w:val="Hyperlink"/>
            <w:rFonts w:ascii="Arial" w:hAnsi="Arial" w:cs="Arial"/>
            <w:sz w:val="22"/>
            <w:szCs w:val="22"/>
          </w:rPr>
          <w:t>kchft.cyp-immunisationteam@nhs.net</w:t>
        </w:r>
      </w:hyperlink>
      <w:r w:rsidR="00EA2D41">
        <w:rPr>
          <w:rFonts w:ascii="Arial" w:hAnsi="Arial" w:cs="Arial"/>
          <w:sz w:val="22"/>
          <w:szCs w:val="22"/>
        </w:rPr>
        <w:t xml:space="preserve"> or phone us on 0300 123 5205.</w:t>
      </w:r>
      <w:r>
        <w:rPr>
          <w:rFonts w:ascii="Arial" w:hAnsi="Arial" w:cs="Arial"/>
          <w:sz w:val="22"/>
          <w:szCs w:val="22"/>
        </w:rPr>
        <w:t xml:space="preserve"> For more information about HPV and the vaccination please go to: </w:t>
      </w:r>
      <w:hyperlink r:id="rId11" w:history="1">
        <w:r w:rsidR="00EA2D41" w:rsidRPr="00DF1E8B">
          <w:rPr>
            <w:rStyle w:val="Hyperlink"/>
            <w:rFonts w:ascii="Arial" w:hAnsi="Arial" w:cs="Arial"/>
            <w:sz w:val="22"/>
            <w:szCs w:val="22"/>
          </w:rPr>
          <w:t>www.nhs.uk/hpv</w:t>
        </w:r>
      </w:hyperlink>
      <w:r w:rsidR="00EA2D41">
        <w:rPr>
          <w:rFonts w:ascii="Arial" w:hAnsi="Arial" w:cs="Arial"/>
          <w:sz w:val="22"/>
          <w:szCs w:val="22"/>
        </w:rPr>
        <w:t xml:space="preserve"> </w:t>
      </w:r>
    </w:p>
    <w:p w:rsidR="00A60A2A" w:rsidRDefault="00A60A2A" w:rsidP="00A60A2A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Kind regards</w:t>
      </w:r>
    </w:p>
    <w:p w:rsidR="00A60A2A" w:rsidRPr="00D90674" w:rsidRDefault="00A60A2A" w:rsidP="00A60A2A">
      <w:r w:rsidRPr="00D90674">
        <w:rPr>
          <w:noProof/>
          <w:lang w:eastAsia="en-GB"/>
        </w:rPr>
        <w:drawing>
          <wp:inline distT="0" distB="0" distL="0" distR="0" wp14:anchorId="1DDE2566" wp14:editId="6E4D879A">
            <wp:extent cx="885825" cy="55859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554" cy="56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A2A" w:rsidRPr="00D90674" w:rsidRDefault="00A60A2A" w:rsidP="00A60A2A">
      <w:pPr>
        <w:autoSpaceDE w:val="0"/>
        <w:autoSpaceDN w:val="0"/>
        <w:adjustRightInd w:val="0"/>
        <w:jc w:val="both"/>
      </w:pPr>
      <w:r w:rsidRPr="00D90674">
        <w:t>Laura Jones</w:t>
      </w:r>
    </w:p>
    <w:p w:rsidR="00A60A2A" w:rsidRPr="00D90674" w:rsidRDefault="00A60A2A" w:rsidP="00A60A2A">
      <w:pPr>
        <w:autoSpaceDE w:val="0"/>
        <w:autoSpaceDN w:val="0"/>
        <w:adjustRightInd w:val="0"/>
        <w:jc w:val="both"/>
      </w:pPr>
      <w:r w:rsidRPr="00D90674">
        <w:t>Clinical Manager</w:t>
      </w:r>
    </w:p>
    <w:p w:rsidR="00A60A2A" w:rsidRPr="00D90674" w:rsidRDefault="00A60A2A" w:rsidP="00A60A2A">
      <w:pPr>
        <w:autoSpaceDE w:val="0"/>
        <w:autoSpaceDN w:val="0"/>
        <w:adjustRightInd w:val="0"/>
        <w:jc w:val="both"/>
      </w:pPr>
      <w:r w:rsidRPr="00D90674">
        <w:t>Kent and Medway Immunisation Team</w:t>
      </w:r>
    </w:p>
    <w:p w:rsidR="00A60A2A" w:rsidRPr="00D90674" w:rsidRDefault="00A60A2A" w:rsidP="00A60A2A">
      <w:pPr>
        <w:autoSpaceDE w:val="0"/>
        <w:autoSpaceDN w:val="0"/>
        <w:adjustRightInd w:val="0"/>
        <w:jc w:val="both"/>
      </w:pPr>
      <w:r w:rsidRPr="00D90674">
        <w:t>Kent Community Health NHS Foundation Trust</w:t>
      </w:r>
    </w:p>
    <w:p w:rsidR="00A60A2A" w:rsidRDefault="00A60A2A" w:rsidP="00CA2B22">
      <w:pPr>
        <w:pStyle w:val="NormalWeb"/>
        <w:rPr>
          <w:rFonts w:ascii="Arial" w:hAnsi="Arial" w:cs="Arial"/>
          <w:sz w:val="22"/>
          <w:szCs w:val="22"/>
        </w:rPr>
      </w:pPr>
    </w:p>
    <w:p w:rsidR="00A60A2A" w:rsidRDefault="00A60A2A" w:rsidP="00CA2B22"/>
    <w:p w:rsidR="007C1EB0" w:rsidRPr="00D4654B" w:rsidRDefault="007C1EB0" w:rsidP="007C1EB0">
      <w:pPr>
        <w:rPr>
          <w:rFonts w:ascii="Calibri" w:eastAsia="Calibri" w:hAnsi="Calibri" w:cs="Calibri"/>
          <w:b/>
          <w:color w:val="212121"/>
          <w:sz w:val="24"/>
          <w:szCs w:val="24"/>
          <w:u w:val="single"/>
          <w:lang w:eastAsia="en-GB"/>
        </w:rPr>
      </w:pPr>
      <w:proofErr w:type="spellStart"/>
      <w:r w:rsidRPr="00D4654B">
        <w:rPr>
          <w:rFonts w:ascii="Calibri" w:eastAsia="Calibri" w:hAnsi="Calibri" w:cs="Calibri"/>
          <w:b/>
          <w:i/>
          <w:iCs/>
          <w:color w:val="000000"/>
          <w:sz w:val="24"/>
          <w:szCs w:val="24"/>
          <w:u w:val="single"/>
          <w:lang w:eastAsia="en-GB"/>
        </w:rPr>
        <w:t>Covid</w:t>
      </w:r>
      <w:proofErr w:type="spellEnd"/>
      <w:r w:rsidRPr="00D4654B">
        <w:rPr>
          <w:rFonts w:ascii="Calibri" w:eastAsia="Calibri" w:hAnsi="Calibri" w:cs="Calibri"/>
          <w:b/>
          <w:i/>
          <w:iCs/>
          <w:color w:val="000000"/>
          <w:sz w:val="24"/>
          <w:szCs w:val="24"/>
          <w:u w:val="single"/>
          <w:lang w:eastAsia="en-GB"/>
        </w:rPr>
        <w:t xml:space="preserve"> -19</w:t>
      </w:r>
    </w:p>
    <w:p w:rsidR="007C1EB0" w:rsidRPr="000B1936" w:rsidRDefault="007C1EB0" w:rsidP="007C1EB0">
      <w:pPr>
        <w:rPr>
          <w:rFonts w:ascii="Calibri" w:eastAsia="Calibri" w:hAnsi="Calibri" w:cs="Calibri"/>
          <w:color w:val="212121"/>
          <w:sz w:val="24"/>
          <w:szCs w:val="24"/>
          <w:lang w:eastAsia="en-GB"/>
        </w:rPr>
      </w:pPr>
      <w:r w:rsidRPr="000B1936">
        <w:rPr>
          <w:rFonts w:ascii="Calibri" w:eastAsia="Calibri" w:hAnsi="Calibri" w:cs="Calibri"/>
          <w:color w:val="000000"/>
          <w:sz w:val="24"/>
          <w:szCs w:val="24"/>
          <w:lang w:eastAsia="en-GB"/>
        </w:rPr>
        <w:t> </w:t>
      </w:r>
    </w:p>
    <w:p w:rsidR="007C1EB0" w:rsidRPr="000B1936" w:rsidRDefault="007C1EB0" w:rsidP="007C1EB0">
      <w:pPr>
        <w:rPr>
          <w:rFonts w:ascii="Calibri" w:eastAsia="Calibri" w:hAnsi="Calibri" w:cs="Calibri"/>
          <w:color w:val="212121"/>
          <w:sz w:val="24"/>
          <w:szCs w:val="24"/>
          <w:lang w:eastAsia="en-GB"/>
        </w:rPr>
      </w:pPr>
      <w:r w:rsidRPr="000B1936"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 xml:space="preserve">Due to the </w:t>
      </w:r>
      <w:proofErr w:type="spellStart"/>
      <w:r w:rsidRPr="000B1936"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>Covid</w:t>
      </w:r>
      <w:proofErr w:type="spellEnd"/>
      <w:r w:rsidRPr="000B1936"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 xml:space="preserve"> -19 pandemic 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>our school based vaccination sessions are</w:t>
      </w:r>
      <w:r w:rsidRPr="000B1936"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 xml:space="preserve"> likely to look different to the sessions that we would normally hold in schools. We would like to reassure 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>you that</w:t>
      </w:r>
      <w:r w:rsidRPr="000B1936"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 xml:space="preserve"> Kent Community 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>Health Foundation Trust Immunisation T</w:t>
      </w:r>
      <w:r w:rsidRPr="000B1936"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>eam follows government guidelines and regulations around 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 xml:space="preserve">the </w:t>
      </w:r>
      <w:r w:rsidRPr="000B1936"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>social distancing and infection prevention and control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  <w:lang w:eastAsia="en-GB"/>
        </w:rPr>
        <w:t>, including wearing the required PPE.</w:t>
      </w:r>
    </w:p>
    <w:p w:rsidR="00046059" w:rsidRDefault="00046059" w:rsidP="00407092">
      <w:pPr>
        <w:spacing w:line="276" w:lineRule="auto"/>
        <w:ind w:right="169"/>
      </w:pPr>
    </w:p>
    <w:p w:rsidR="00046059" w:rsidRDefault="00046059" w:rsidP="00407092">
      <w:pPr>
        <w:spacing w:line="276" w:lineRule="auto"/>
        <w:ind w:right="169"/>
      </w:pPr>
    </w:p>
    <w:p w:rsidR="00046059" w:rsidRDefault="00046059" w:rsidP="00407092">
      <w:pPr>
        <w:spacing w:line="276" w:lineRule="auto"/>
        <w:ind w:right="169"/>
      </w:pPr>
    </w:p>
    <w:p w:rsidR="00046059" w:rsidRPr="00407092" w:rsidRDefault="00046059" w:rsidP="00046059">
      <w:pPr>
        <w:spacing w:line="276" w:lineRule="auto"/>
        <w:ind w:left="-284" w:right="169"/>
      </w:pPr>
    </w:p>
    <w:sectPr w:rsidR="00046059" w:rsidRPr="00407092" w:rsidSect="001435AD">
      <w:headerReference w:type="default" r:id="rId13"/>
      <w:footerReference w:type="default" r:id="rId14"/>
      <w:headerReference w:type="first" r:id="rId15"/>
      <w:footerReference w:type="first" r:id="rId16"/>
      <w:pgSz w:w="11900" w:h="16840"/>
      <w:pgMar w:top="1418" w:right="561" w:bottom="2268" w:left="964" w:header="737" w:footer="5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CB" w:rsidRDefault="005A37CB">
      <w:r>
        <w:separator/>
      </w:r>
    </w:p>
  </w:endnote>
  <w:endnote w:type="continuationSeparator" w:id="0">
    <w:p w:rsidR="005A37CB" w:rsidRDefault="005A3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193" w:rsidRPr="00E51193" w:rsidRDefault="00E51193" w:rsidP="00E51193">
    <w:pPr>
      <w:pStyle w:val="Footer"/>
      <w:jc w:val="right"/>
    </w:pPr>
    <w:r w:rsidRPr="00E51193">
      <w:t xml:space="preserve">Page </w:t>
    </w:r>
    <w:r w:rsidRPr="00E51193">
      <w:fldChar w:fldCharType="begin"/>
    </w:r>
    <w:r w:rsidRPr="00E51193">
      <w:instrText xml:space="preserve"> PAGE  \* Arabic  \* MERGEFORMAT </w:instrText>
    </w:r>
    <w:r w:rsidRPr="00E51193">
      <w:fldChar w:fldCharType="separate"/>
    </w:r>
    <w:r w:rsidR="00637039">
      <w:rPr>
        <w:noProof/>
      </w:rPr>
      <w:t>2</w:t>
    </w:r>
    <w:r w:rsidRPr="00E51193">
      <w:fldChar w:fldCharType="end"/>
    </w:r>
    <w:r w:rsidRPr="00E51193">
      <w:t xml:space="preserve"> of </w:t>
    </w:r>
    <w:r w:rsidR="00637039">
      <w:fldChar w:fldCharType="begin"/>
    </w:r>
    <w:r w:rsidR="00637039">
      <w:instrText xml:space="preserve"> NUMPAGES  \* Arabic  \* MERGEFORMAT </w:instrText>
    </w:r>
    <w:r w:rsidR="00637039">
      <w:fldChar w:fldCharType="separate"/>
    </w:r>
    <w:r w:rsidR="00637039">
      <w:rPr>
        <w:noProof/>
      </w:rPr>
      <w:t>2</w:t>
    </w:r>
    <w:r w:rsidR="00637039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9E6" w:rsidRPr="00E51193" w:rsidRDefault="001435AD" w:rsidP="003465E1">
    <w:pPr>
      <w:ind w:left="-709"/>
      <w:rPr>
        <w:sz w:val="20"/>
        <w:szCs w:val="18"/>
      </w:rPr>
    </w:pPr>
    <w:r>
      <w:rPr>
        <w:noProof/>
        <w:sz w:val="20"/>
        <w:szCs w:val="18"/>
        <w:lang w:eastAsia="en-GB"/>
      </w:rPr>
      <w:drawing>
        <wp:inline distT="0" distB="0" distL="0" distR="0" wp14:anchorId="7C6C5C27" wp14:editId="64182E90">
          <wp:extent cx="7571874" cy="1459831"/>
          <wp:effectExtent l="0" t="0" r="0" b="762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459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F3074" w:rsidRPr="00E51193">
      <w:rPr>
        <w:sz w:val="20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CB" w:rsidRDefault="005A37CB">
      <w:r>
        <w:separator/>
      </w:r>
    </w:p>
  </w:footnote>
  <w:footnote w:type="continuationSeparator" w:id="0">
    <w:p w:rsidR="005A37CB" w:rsidRDefault="005A37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E63" w:rsidRPr="00E51193" w:rsidRDefault="007B5E63" w:rsidP="00E51193">
    <w:pPr>
      <w:ind w:right="169"/>
      <w:rPr>
        <w:b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E63" w:rsidRPr="009160A1" w:rsidRDefault="00566C70" w:rsidP="00B242E2">
    <w:pPr>
      <w:pStyle w:val="Header"/>
      <w:jc w:val="right"/>
      <w:rPr>
        <w:noProof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01E18D6E" wp14:editId="44FB6C09">
          <wp:simplePos x="0" y="0"/>
          <wp:positionH relativeFrom="column">
            <wp:posOffset>3995420</wp:posOffset>
          </wp:positionH>
          <wp:positionV relativeFrom="paragraph">
            <wp:posOffset>-458545</wp:posOffset>
          </wp:positionV>
          <wp:extent cx="2943721" cy="1367790"/>
          <wp:effectExtent l="0" t="0" r="9525" b="381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Kent Community Health NHS Foundation Trust RGB BL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43721" cy="1367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B5E63" w:rsidRPr="009160A1" w:rsidRDefault="007B5E63" w:rsidP="00B242E2">
    <w:pPr>
      <w:pStyle w:val="Header"/>
      <w:jc w:val="right"/>
      <w:rPr>
        <w:noProof/>
        <w:lang w:val="en-US"/>
      </w:rPr>
    </w:pPr>
  </w:p>
  <w:p w:rsidR="007B5E63" w:rsidRPr="009160A1" w:rsidRDefault="007B5E63" w:rsidP="00B242E2">
    <w:pPr>
      <w:pStyle w:val="Header"/>
      <w:jc w:val="right"/>
      <w:rPr>
        <w:noProof/>
        <w:lang w:val="en-US"/>
      </w:rPr>
    </w:pPr>
  </w:p>
  <w:p w:rsidR="007B5E63" w:rsidRPr="00B47620" w:rsidRDefault="007B5E63" w:rsidP="00865E49">
    <w:pPr>
      <w:pStyle w:val="Header"/>
      <w:ind w:right="176"/>
      <w:jc w:val="right"/>
      <w:rPr>
        <w:noProof/>
        <w:sz w:val="12"/>
        <w:lang w:val="en-US"/>
      </w:rPr>
    </w:pPr>
  </w:p>
  <w:p w:rsidR="00862758" w:rsidRPr="009160A1" w:rsidRDefault="00862758" w:rsidP="00E51193">
    <w:pPr>
      <w:pStyle w:val="Header"/>
      <w:tabs>
        <w:tab w:val="left" w:pos="10051"/>
      </w:tabs>
      <w:ind w:right="176"/>
      <w:jc w:val="right"/>
      <w:rPr>
        <w:noProof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45B8A"/>
    <w:multiLevelType w:val="hybridMultilevel"/>
    <w:tmpl w:val="2BD4EC20"/>
    <w:lvl w:ilvl="0" w:tplc="F23A2D2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A19D8"/>
    <w:multiLevelType w:val="hybridMultilevel"/>
    <w:tmpl w:val="F6FEFBB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2790C"/>
    <w:multiLevelType w:val="hybridMultilevel"/>
    <w:tmpl w:val="436CE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E95D02"/>
    <w:multiLevelType w:val="hybridMultilevel"/>
    <w:tmpl w:val="D396C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993077"/>
    <w:multiLevelType w:val="hybridMultilevel"/>
    <w:tmpl w:val="B5A4FE16"/>
    <w:lvl w:ilvl="0" w:tplc="B34A979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92E"/>
    <w:rsid w:val="000010FB"/>
    <w:rsid w:val="00024DD4"/>
    <w:rsid w:val="00035C58"/>
    <w:rsid w:val="00046059"/>
    <w:rsid w:val="000471C1"/>
    <w:rsid w:val="00055796"/>
    <w:rsid w:val="000576B0"/>
    <w:rsid w:val="00057DD8"/>
    <w:rsid w:val="00074194"/>
    <w:rsid w:val="0007603B"/>
    <w:rsid w:val="000871A0"/>
    <w:rsid w:val="000A0133"/>
    <w:rsid w:val="000A1B3B"/>
    <w:rsid w:val="000A2752"/>
    <w:rsid w:val="000B4144"/>
    <w:rsid w:val="000E2FB1"/>
    <w:rsid w:val="000E7507"/>
    <w:rsid w:val="000F18FB"/>
    <w:rsid w:val="000F2358"/>
    <w:rsid w:val="000F2EA1"/>
    <w:rsid w:val="00112BD1"/>
    <w:rsid w:val="001252C0"/>
    <w:rsid w:val="001435AD"/>
    <w:rsid w:val="00154F55"/>
    <w:rsid w:val="00157D07"/>
    <w:rsid w:val="00171BBC"/>
    <w:rsid w:val="00175D7A"/>
    <w:rsid w:val="00183251"/>
    <w:rsid w:val="00184399"/>
    <w:rsid w:val="001856B8"/>
    <w:rsid w:val="00196646"/>
    <w:rsid w:val="001A4D35"/>
    <w:rsid w:val="001B0424"/>
    <w:rsid w:val="001B3E9E"/>
    <w:rsid w:val="001C29D1"/>
    <w:rsid w:val="001C2DED"/>
    <w:rsid w:val="001F3355"/>
    <w:rsid w:val="001F38EE"/>
    <w:rsid w:val="00205F94"/>
    <w:rsid w:val="002067FE"/>
    <w:rsid w:val="0021639F"/>
    <w:rsid w:val="0022160B"/>
    <w:rsid w:val="00282E04"/>
    <w:rsid w:val="002919E8"/>
    <w:rsid w:val="00291AB6"/>
    <w:rsid w:val="002921DA"/>
    <w:rsid w:val="002A1602"/>
    <w:rsid w:val="002A2170"/>
    <w:rsid w:val="002A65B0"/>
    <w:rsid w:val="002C3237"/>
    <w:rsid w:val="002D2DD6"/>
    <w:rsid w:val="002E306E"/>
    <w:rsid w:val="002F4B2A"/>
    <w:rsid w:val="002F5FDB"/>
    <w:rsid w:val="00337E3B"/>
    <w:rsid w:val="003407F6"/>
    <w:rsid w:val="00340D4C"/>
    <w:rsid w:val="003465E1"/>
    <w:rsid w:val="00353C9F"/>
    <w:rsid w:val="00354A25"/>
    <w:rsid w:val="00354DD0"/>
    <w:rsid w:val="00360283"/>
    <w:rsid w:val="0036636A"/>
    <w:rsid w:val="00376683"/>
    <w:rsid w:val="003879E7"/>
    <w:rsid w:val="00390BAD"/>
    <w:rsid w:val="003A3A44"/>
    <w:rsid w:val="003A46B8"/>
    <w:rsid w:val="003B6606"/>
    <w:rsid w:val="003D0F2E"/>
    <w:rsid w:val="003F3074"/>
    <w:rsid w:val="00407092"/>
    <w:rsid w:val="0043763F"/>
    <w:rsid w:val="0044603F"/>
    <w:rsid w:val="00447E07"/>
    <w:rsid w:val="00453A84"/>
    <w:rsid w:val="004631D0"/>
    <w:rsid w:val="00472BAE"/>
    <w:rsid w:val="00490588"/>
    <w:rsid w:val="00492CCB"/>
    <w:rsid w:val="00496552"/>
    <w:rsid w:val="004A58FA"/>
    <w:rsid w:val="004B1EBC"/>
    <w:rsid w:val="004B3DAB"/>
    <w:rsid w:val="004E2529"/>
    <w:rsid w:val="004E71FA"/>
    <w:rsid w:val="0051491A"/>
    <w:rsid w:val="0055478F"/>
    <w:rsid w:val="00556AC9"/>
    <w:rsid w:val="00566C70"/>
    <w:rsid w:val="00570956"/>
    <w:rsid w:val="00571BAD"/>
    <w:rsid w:val="005748D2"/>
    <w:rsid w:val="00582067"/>
    <w:rsid w:val="005A37CB"/>
    <w:rsid w:val="005A42B7"/>
    <w:rsid w:val="005D4AE1"/>
    <w:rsid w:val="005F12CD"/>
    <w:rsid w:val="005F21E1"/>
    <w:rsid w:val="005F5E45"/>
    <w:rsid w:val="00615705"/>
    <w:rsid w:val="00617A69"/>
    <w:rsid w:val="00617EA5"/>
    <w:rsid w:val="00635D41"/>
    <w:rsid w:val="00637039"/>
    <w:rsid w:val="0064039A"/>
    <w:rsid w:val="00647CA0"/>
    <w:rsid w:val="0065437D"/>
    <w:rsid w:val="00670407"/>
    <w:rsid w:val="006770D4"/>
    <w:rsid w:val="00684C7D"/>
    <w:rsid w:val="00693B24"/>
    <w:rsid w:val="006B0C32"/>
    <w:rsid w:val="006B0F36"/>
    <w:rsid w:val="006B56A0"/>
    <w:rsid w:val="006C45F2"/>
    <w:rsid w:val="006C72A0"/>
    <w:rsid w:val="006E2E48"/>
    <w:rsid w:val="006E7144"/>
    <w:rsid w:val="0070533D"/>
    <w:rsid w:val="00705E72"/>
    <w:rsid w:val="00713D16"/>
    <w:rsid w:val="00714FB5"/>
    <w:rsid w:val="00724BBD"/>
    <w:rsid w:val="00740C72"/>
    <w:rsid w:val="007416AD"/>
    <w:rsid w:val="00760376"/>
    <w:rsid w:val="0076404E"/>
    <w:rsid w:val="0076424A"/>
    <w:rsid w:val="00765D53"/>
    <w:rsid w:val="00781A9E"/>
    <w:rsid w:val="007A2103"/>
    <w:rsid w:val="007B2DF5"/>
    <w:rsid w:val="007B5E63"/>
    <w:rsid w:val="007C1EB0"/>
    <w:rsid w:val="007C46F4"/>
    <w:rsid w:val="007C7336"/>
    <w:rsid w:val="007D6FF7"/>
    <w:rsid w:val="008071D9"/>
    <w:rsid w:val="0082159E"/>
    <w:rsid w:val="00856C4A"/>
    <w:rsid w:val="00862758"/>
    <w:rsid w:val="00865E49"/>
    <w:rsid w:val="008724BE"/>
    <w:rsid w:val="008847FD"/>
    <w:rsid w:val="00886B96"/>
    <w:rsid w:val="00890558"/>
    <w:rsid w:val="008A5682"/>
    <w:rsid w:val="008D0C7B"/>
    <w:rsid w:val="008F13BE"/>
    <w:rsid w:val="009011E3"/>
    <w:rsid w:val="009073B7"/>
    <w:rsid w:val="009110AC"/>
    <w:rsid w:val="00915C95"/>
    <w:rsid w:val="009160A1"/>
    <w:rsid w:val="00931C6A"/>
    <w:rsid w:val="00935966"/>
    <w:rsid w:val="00957FC1"/>
    <w:rsid w:val="009652F7"/>
    <w:rsid w:val="009747A8"/>
    <w:rsid w:val="0097770E"/>
    <w:rsid w:val="009817B3"/>
    <w:rsid w:val="00991EA1"/>
    <w:rsid w:val="009B592E"/>
    <w:rsid w:val="009C3E30"/>
    <w:rsid w:val="009D1DA8"/>
    <w:rsid w:val="009D5600"/>
    <w:rsid w:val="009E22AB"/>
    <w:rsid w:val="00A04003"/>
    <w:rsid w:val="00A04B81"/>
    <w:rsid w:val="00A22DB0"/>
    <w:rsid w:val="00A42872"/>
    <w:rsid w:val="00A60A2A"/>
    <w:rsid w:val="00A63A3A"/>
    <w:rsid w:val="00A70E34"/>
    <w:rsid w:val="00A70EA1"/>
    <w:rsid w:val="00A85174"/>
    <w:rsid w:val="00A86B0A"/>
    <w:rsid w:val="00A8713D"/>
    <w:rsid w:val="00AA09EE"/>
    <w:rsid w:val="00AB187F"/>
    <w:rsid w:val="00AB5B65"/>
    <w:rsid w:val="00AB6985"/>
    <w:rsid w:val="00AC2BF8"/>
    <w:rsid w:val="00AC3065"/>
    <w:rsid w:val="00AD23F5"/>
    <w:rsid w:val="00AE5177"/>
    <w:rsid w:val="00AE6794"/>
    <w:rsid w:val="00AE77F6"/>
    <w:rsid w:val="00B242E2"/>
    <w:rsid w:val="00B41431"/>
    <w:rsid w:val="00B47620"/>
    <w:rsid w:val="00B52ADA"/>
    <w:rsid w:val="00B67A7D"/>
    <w:rsid w:val="00B71104"/>
    <w:rsid w:val="00B720B3"/>
    <w:rsid w:val="00B73FCC"/>
    <w:rsid w:val="00B81DB6"/>
    <w:rsid w:val="00BE39E2"/>
    <w:rsid w:val="00BF1AC7"/>
    <w:rsid w:val="00BF4882"/>
    <w:rsid w:val="00C00D95"/>
    <w:rsid w:val="00C33B13"/>
    <w:rsid w:val="00C44128"/>
    <w:rsid w:val="00C46420"/>
    <w:rsid w:val="00C471BB"/>
    <w:rsid w:val="00C51E5B"/>
    <w:rsid w:val="00C52851"/>
    <w:rsid w:val="00C52EE2"/>
    <w:rsid w:val="00C96571"/>
    <w:rsid w:val="00C979E6"/>
    <w:rsid w:val="00CA2B22"/>
    <w:rsid w:val="00CB404D"/>
    <w:rsid w:val="00CB4DC7"/>
    <w:rsid w:val="00CB5966"/>
    <w:rsid w:val="00CF3BA3"/>
    <w:rsid w:val="00CF4D9C"/>
    <w:rsid w:val="00D07D18"/>
    <w:rsid w:val="00D211A7"/>
    <w:rsid w:val="00D21FF3"/>
    <w:rsid w:val="00D2232F"/>
    <w:rsid w:val="00D4157C"/>
    <w:rsid w:val="00D4654B"/>
    <w:rsid w:val="00D57290"/>
    <w:rsid w:val="00D57D48"/>
    <w:rsid w:val="00D61BF8"/>
    <w:rsid w:val="00D64534"/>
    <w:rsid w:val="00D67E3D"/>
    <w:rsid w:val="00D725CD"/>
    <w:rsid w:val="00D75299"/>
    <w:rsid w:val="00D842EE"/>
    <w:rsid w:val="00D86A79"/>
    <w:rsid w:val="00D95CAA"/>
    <w:rsid w:val="00DB137A"/>
    <w:rsid w:val="00DB5005"/>
    <w:rsid w:val="00DD6A7A"/>
    <w:rsid w:val="00DE38D5"/>
    <w:rsid w:val="00E06424"/>
    <w:rsid w:val="00E10ADD"/>
    <w:rsid w:val="00E17D4E"/>
    <w:rsid w:val="00E23637"/>
    <w:rsid w:val="00E459A6"/>
    <w:rsid w:val="00E50377"/>
    <w:rsid w:val="00E51193"/>
    <w:rsid w:val="00E547E4"/>
    <w:rsid w:val="00E606FA"/>
    <w:rsid w:val="00E62BC9"/>
    <w:rsid w:val="00E76ED0"/>
    <w:rsid w:val="00E817F6"/>
    <w:rsid w:val="00E916B2"/>
    <w:rsid w:val="00E95A8E"/>
    <w:rsid w:val="00EA2D41"/>
    <w:rsid w:val="00EC0A93"/>
    <w:rsid w:val="00EC3D09"/>
    <w:rsid w:val="00EC3FF9"/>
    <w:rsid w:val="00ED0D26"/>
    <w:rsid w:val="00EE14D1"/>
    <w:rsid w:val="00F03D8C"/>
    <w:rsid w:val="00F0548E"/>
    <w:rsid w:val="00F10547"/>
    <w:rsid w:val="00F10ECD"/>
    <w:rsid w:val="00F13892"/>
    <w:rsid w:val="00F15C48"/>
    <w:rsid w:val="00F17A90"/>
    <w:rsid w:val="00F41BD7"/>
    <w:rsid w:val="00F46679"/>
    <w:rsid w:val="00F4681D"/>
    <w:rsid w:val="00F541D2"/>
    <w:rsid w:val="00F618A9"/>
    <w:rsid w:val="00F66A2A"/>
    <w:rsid w:val="00F738F3"/>
    <w:rsid w:val="00F749B0"/>
    <w:rsid w:val="00F944F5"/>
    <w:rsid w:val="00F94C54"/>
    <w:rsid w:val="00FA0932"/>
    <w:rsid w:val="00FA0AA6"/>
    <w:rsid w:val="00FB700A"/>
    <w:rsid w:val="00FC32AF"/>
    <w:rsid w:val="00FC7C0E"/>
    <w:rsid w:val="00FD52A5"/>
    <w:rsid w:val="00FE6CE7"/>
    <w:rsid w:val="00FF2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A56"/>
    <w:rPr>
      <w:rFonts w:ascii="Arial" w:hAnsi="Arial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7FB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9C7FB3"/>
    <w:rPr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C7FB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9C7FB3"/>
    <w:rPr>
      <w:sz w:val="24"/>
      <w:lang w:val="en-GB"/>
    </w:rPr>
  </w:style>
  <w:style w:type="paragraph" w:styleId="BalloonText">
    <w:name w:val="Balloon Text"/>
    <w:basedOn w:val="Normal"/>
    <w:semiHidden/>
    <w:rsid w:val="007B5E6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FA093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10A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A2D4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A56"/>
    <w:rPr>
      <w:rFonts w:ascii="Arial" w:hAnsi="Arial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7FB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9C7FB3"/>
    <w:rPr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C7FB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9C7FB3"/>
    <w:rPr>
      <w:sz w:val="24"/>
      <w:lang w:val="en-GB"/>
    </w:rPr>
  </w:style>
  <w:style w:type="paragraph" w:styleId="BalloonText">
    <w:name w:val="Balloon Text"/>
    <w:basedOn w:val="Normal"/>
    <w:semiHidden/>
    <w:rsid w:val="007B5E6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FA093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10A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A2D4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2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98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hs.uk/hpv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mailto:kchft.cyp-immunisationteam@nhs.ne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hs.uk/chq/pages/900.aspx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sjackson\LOCALS~1\Temp\Rar$DI17.1500\ECKCS_lhead_ed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8F918-F28B-40C9-A53B-23A9B9EF0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ECKCS_lhead_edit</Template>
  <TotalTime>1</TotalTime>
  <Pages>2</Pages>
  <Words>382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Dear……………………………………………………</vt:lpstr>
    </vt:vector>
  </TitlesOfParts>
  <Company>TangerineUK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Dear……………………………………………………</dc:title>
  <dc:creator>L.Thomas-Knowles</dc:creator>
  <cp:lastModifiedBy>L.Thomas-Knowles</cp:lastModifiedBy>
  <cp:revision>2</cp:revision>
  <cp:lastPrinted>2018-12-07T16:34:00Z</cp:lastPrinted>
  <dcterms:created xsi:type="dcterms:W3CDTF">2020-07-15T07:44:00Z</dcterms:created>
  <dcterms:modified xsi:type="dcterms:W3CDTF">2020-07-15T07:44:00Z</dcterms:modified>
</cp:coreProperties>
</file>