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EBB2B8" w14:textId="77777777" w:rsidR="003E7472" w:rsidRDefault="001D63DA" w:rsidP="00AE6794">
      <w:pPr>
        <w:pStyle w:val="Header"/>
        <w:ind w:right="176"/>
        <w:rPr>
          <w:sz w:val="24"/>
        </w:rPr>
      </w:pPr>
      <w:r>
        <w:rPr>
          <w:noProof/>
          <w:sz w:val="24"/>
          <w:lang w:eastAsia="en-GB"/>
        </w:rPr>
        <mc:AlternateContent>
          <mc:Choice Requires="wps">
            <w:drawing>
              <wp:anchor distT="0" distB="0" distL="114300" distR="114300" simplePos="0" relativeHeight="251657728" behindDoc="0" locked="0" layoutInCell="1" allowOverlap="1" wp14:anchorId="5566712E" wp14:editId="5610E387">
                <wp:simplePos x="0" y="0"/>
                <wp:positionH relativeFrom="column">
                  <wp:posOffset>1986280</wp:posOffset>
                </wp:positionH>
                <wp:positionV relativeFrom="paragraph">
                  <wp:posOffset>142876</wp:posOffset>
                </wp:positionV>
                <wp:extent cx="4443095" cy="2286000"/>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43095" cy="2286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F78C20" w14:textId="77777777" w:rsidR="00CF3ABF" w:rsidRDefault="00CF3ABF" w:rsidP="003F780E">
                            <w:pPr>
                              <w:pStyle w:val="Header"/>
                              <w:ind w:right="178"/>
                              <w:jc w:val="right"/>
                              <w:rPr>
                                <w:noProof/>
                                <w:lang w:val="en-US"/>
                              </w:rPr>
                            </w:pPr>
                            <w:r w:rsidRPr="006E7144">
                              <w:rPr>
                                <w:b/>
                                <w:noProof/>
                                <w:color w:val="005EB8"/>
                                <w:lang w:val="en-US"/>
                              </w:rPr>
                              <w:t>Immunisation Service</w:t>
                            </w:r>
                            <w:r>
                              <w:rPr>
                                <w:b/>
                                <w:noProof/>
                                <w:color w:val="005EB8"/>
                                <w:lang w:val="en-US"/>
                              </w:rPr>
                              <w:t xml:space="preserve"> (0-19)</w:t>
                            </w:r>
                            <w:r w:rsidRPr="006E7144">
                              <w:rPr>
                                <w:noProof/>
                                <w:lang w:val="en-US"/>
                              </w:rPr>
                              <w:br/>
                            </w:r>
                            <w:r>
                              <w:rPr>
                                <w:noProof/>
                                <w:lang w:val="en-US"/>
                              </w:rPr>
                              <w:t>Trinity House</w:t>
                            </w:r>
                          </w:p>
                          <w:p w14:paraId="2AC796AC" w14:textId="77777777" w:rsidR="00CF3ABF" w:rsidRDefault="00CF3ABF" w:rsidP="003F780E">
                            <w:pPr>
                              <w:pStyle w:val="Header"/>
                              <w:ind w:right="178"/>
                              <w:jc w:val="right"/>
                              <w:rPr>
                                <w:noProof/>
                                <w:lang w:val="en-US"/>
                              </w:rPr>
                            </w:pPr>
                            <w:r>
                              <w:rPr>
                                <w:noProof/>
                                <w:lang w:val="en-US"/>
                              </w:rPr>
                              <w:t>110-120 Upper Pemberton</w:t>
                            </w:r>
                          </w:p>
                          <w:p w14:paraId="45EBFF4E" w14:textId="77777777" w:rsidR="00CF3ABF" w:rsidRPr="006E7144" w:rsidRDefault="00CF3ABF" w:rsidP="003F780E">
                            <w:pPr>
                              <w:pStyle w:val="Header"/>
                              <w:ind w:right="178"/>
                              <w:jc w:val="right"/>
                              <w:rPr>
                                <w:noProof/>
                                <w:lang w:val="en-US"/>
                              </w:rPr>
                            </w:pPr>
                            <w:r>
                              <w:rPr>
                                <w:noProof/>
                                <w:lang w:val="en-US"/>
                              </w:rPr>
                              <w:t>Eureka Park</w:t>
                            </w:r>
                          </w:p>
                          <w:p w14:paraId="09AE1D5E" w14:textId="77777777" w:rsidR="00CF3ABF" w:rsidRPr="006E7144" w:rsidRDefault="00CF3ABF" w:rsidP="001D63DA">
                            <w:pPr>
                              <w:tabs>
                                <w:tab w:val="center" w:pos="4320"/>
                                <w:tab w:val="right" w:pos="8640"/>
                              </w:tabs>
                              <w:ind w:right="178"/>
                              <w:jc w:val="right"/>
                              <w:rPr>
                                <w:noProof/>
                                <w:lang w:val="en-US"/>
                              </w:rPr>
                            </w:pPr>
                            <w:r w:rsidRPr="006E7144">
                              <w:rPr>
                                <w:noProof/>
                                <w:lang w:val="en-US"/>
                              </w:rPr>
                              <w:t>Ashford</w:t>
                            </w:r>
                            <w:r w:rsidR="001D63DA">
                              <w:rPr>
                                <w:noProof/>
                                <w:lang w:val="en-US"/>
                              </w:rPr>
                              <w:t xml:space="preserve">, </w:t>
                            </w:r>
                            <w:r w:rsidRPr="006E7144">
                              <w:rPr>
                                <w:noProof/>
                                <w:lang w:val="en-US"/>
                              </w:rPr>
                              <w:t xml:space="preserve">Kent </w:t>
                            </w:r>
                          </w:p>
                          <w:p w14:paraId="77A9644E" w14:textId="77777777" w:rsidR="00CF3ABF" w:rsidRPr="006E7144" w:rsidRDefault="00CF3ABF" w:rsidP="003D7232">
                            <w:pPr>
                              <w:tabs>
                                <w:tab w:val="center" w:pos="4320"/>
                                <w:tab w:val="right" w:pos="8640"/>
                              </w:tabs>
                              <w:ind w:right="178"/>
                              <w:jc w:val="right"/>
                              <w:rPr>
                                <w:noProof/>
                                <w:lang w:val="en-US"/>
                              </w:rPr>
                            </w:pPr>
                            <w:r>
                              <w:rPr>
                                <w:noProof/>
                                <w:lang w:val="en-US"/>
                              </w:rPr>
                              <w:t>TN25 4AZ</w:t>
                            </w:r>
                          </w:p>
                          <w:p w14:paraId="3879F747" w14:textId="77777777" w:rsidR="00CF3ABF" w:rsidRPr="006E7144" w:rsidRDefault="00CF3ABF" w:rsidP="003D7232">
                            <w:pPr>
                              <w:tabs>
                                <w:tab w:val="center" w:pos="4320"/>
                                <w:tab w:val="right" w:pos="8640"/>
                              </w:tabs>
                              <w:ind w:right="178"/>
                              <w:jc w:val="right"/>
                              <w:rPr>
                                <w:noProof/>
                                <w:lang w:val="en-US"/>
                              </w:rPr>
                            </w:pPr>
                          </w:p>
                          <w:p w14:paraId="3A102AD9" w14:textId="77777777" w:rsidR="00CF3ABF" w:rsidRDefault="00CF3ABF" w:rsidP="006120DF">
                            <w:pPr>
                              <w:tabs>
                                <w:tab w:val="center" w:pos="4320"/>
                                <w:tab w:val="right" w:pos="8640"/>
                              </w:tabs>
                              <w:ind w:right="178"/>
                              <w:jc w:val="right"/>
                              <w:rPr>
                                <w:b/>
                                <w:noProof/>
                                <w:lang w:val="en-US"/>
                              </w:rPr>
                            </w:pPr>
                            <w:r w:rsidRPr="006E7144">
                              <w:rPr>
                                <w:b/>
                                <w:noProof/>
                                <w:lang w:val="en-US"/>
                              </w:rPr>
                              <w:t>Email:</w:t>
                            </w:r>
                            <w:r w:rsidRPr="006B4D20">
                              <w:rPr>
                                <w:rFonts w:asciiTheme="minorHAnsi" w:eastAsiaTheme="minorHAnsi" w:hAnsiTheme="minorHAnsi" w:cstheme="minorHAnsi"/>
                                <w:sz w:val="24"/>
                                <w:szCs w:val="24"/>
                              </w:rPr>
                              <w:t xml:space="preserve"> </w:t>
                            </w:r>
                            <w:hyperlink r:id="rId8" w:history="1">
                              <w:r w:rsidRPr="006B4D20">
                                <w:rPr>
                                  <w:rFonts w:asciiTheme="minorHAnsi" w:eastAsiaTheme="minorHAnsi" w:hAnsiTheme="minorHAnsi" w:cstheme="minorHAnsi"/>
                                  <w:color w:val="0000FF" w:themeColor="hyperlink"/>
                                  <w:sz w:val="24"/>
                                  <w:szCs w:val="24"/>
                                  <w:u w:val="single"/>
                                </w:rPr>
                                <w:t>kentchft.enquiries4covid19schools@nhs.net</w:t>
                              </w:r>
                            </w:hyperlink>
                            <w:r>
                              <w:rPr>
                                <w:b/>
                                <w:noProof/>
                                <w:lang w:val="en-US"/>
                              </w:rPr>
                              <w:t xml:space="preserve"> </w:t>
                            </w:r>
                          </w:p>
                          <w:p w14:paraId="19488852" w14:textId="77777777" w:rsidR="00CF3ABF" w:rsidRDefault="00CF3ABF" w:rsidP="006120DF">
                            <w:pPr>
                              <w:tabs>
                                <w:tab w:val="center" w:pos="4320"/>
                                <w:tab w:val="right" w:pos="8640"/>
                              </w:tabs>
                              <w:ind w:right="178"/>
                              <w:jc w:val="right"/>
                              <w:rPr>
                                <w:b/>
                                <w:noProof/>
                                <w:lang w:val="en-US"/>
                              </w:rPr>
                            </w:pPr>
                          </w:p>
                          <w:p w14:paraId="0EA28231" w14:textId="77777777" w:rsidR="00CF3ABF" w:rsidRDefault="00B50D04" w:rsidP="00C17ECD">
                            <w:pPr>
                              <w:tabs>
                                <w:tab w:val="center" w:pos="4320"/>
                                <w:tab w:val="right" w:pos="8640"/>
                              </w:tabs>
                              <w:ind w:right="178"/>
                              <w:jc w:val="right"/>
                              <w:rPr>
                                <w:noProof/>
                                <w:lang w:val="en-US"/>
                              </w:rPr>
                            </w:pPr>
                            <w:hyperlink r:id="rId9" w:history="1">
                              <w:r>
                                <w:rPr>
                                  <w:noProof/>
                                </w:rPr>
                                <w:pict w14:anchorId="4CBD4E3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i1026" type="#_x0000_t75" alt="What Does an Instagram Handle Mean? - Technipages" href="https://instagram.com/kchft_immsteam?r=nametag" style="width:18.75pt;height:15.75pt;visibility:visible;mso-wrap-style:square" o:button="t">
                                    <v:fill o:detectmouseclick="t"/>
                                    <v:imagedata r:id="rId10" o:title="What Does an Instagram Handle Mean? - Technipages" cropleft="3410f" cropright="5303f"/>
                                  </v:shape>
                                </w:pict>
                              </w:r>
                            </w:hyperlink>
                            <w:r w:rsidR="00CF3ABF" w:rsidRPr="00C17ECD">
                              <w:rPr>
                                <w:noProof/>
                                <w:lang w:val="en-US"/>
                              </w:rPr>
                              <w:t xml:space="preserve"> @kchftimmunisationteam</w:t>
                            </w:r>
                          </w:p>
                          <w:p w14:paraId="0B694175" w14:textId="77777777" w:rsidR="00CF3ABF" w:rsidRPr="00C17ECD" w:rsidRDefault="00CF3ABF" w:rsidP="00C17ECD">
                            <w:pPr>
                              <w:tabs>
                                <w:tab w:val="center" w:pos="4320"/>
                                <w:tab w:val="right" w:pos="8640"/>
                              </w:tabs>
                              <w:ind w:right="178"/>
                              <w:jc w:val="right"/>
                              <w:rPr>
                                <w:noProof/>
                                <w:lang w:val="en-US"/>
                              </w:rPr>
                            </w:pPr>
                          </w:p>
                          <w:p w14:paraId="6000ED0F" w14:textId="77777777" w:rsidR="00CF3ABF" w:rsidRPr="00C17ECD" w:rsidRDefault="00CF3ABF" w:rsidP="00C17ECD">
                            <w:pPr>
                              <w:tabs>
                                <w:tab w:val="center" w:pos="4320"/>
                                <w:tab w:val="right" w:pos="8640"/>
                              </w:tabs>
                              <w:ind w:right="178"/>
                              <w:jc w:val="right"/>
                              <w:rPr>
                                <w:noProof/>
                                <w:lang w:val="en"/>
                              </w:rPr>
                            </w:pPr>
                            <w:r w:rsidRPr="00C17ECD">
                              <w:rPr>
                                <w:noProof/>
                              </w:rPr>
                              <w:drawing>
                                <wp:inline distT="0" distB="0" distL="0" distR="0" wp14:anchorId="156D8638" wp14:editId="25C2D2B6">
                                  <wp:extent cx="187960" cy="207645"/>
                                  <wp:effectExtent l="0" t="0" r="2540" b="1905"/>
                                  <wp:docPr id="3" name="Picture 3" descr="Twitter Logo | Symbol, History, PNG (3840*2160)">
                                    <a:hlinkClick xmlns:a="http://schemas.openxmlformats.org/drawingml/2006/main" r:id="rId11"/>
                                  </wp:docPr>
                                  <wp:cNvGraphicFramePr/>
                                  <a:graphic xmlns:a="http://schemas.openxmlformats.org/drawingml/2006/main">
                                    <a:graphicData uri="http://schemas.openxmlformats.org/drawingml/2006/picture">
                                      <pic:pic xmlns:pic="http://schemas.openxmlformats.org/drawingml/2006/picture">
                                        <pic:nvPicPr>
                                          <pic:cNvPr id="11" name="Picture 11" descr="Twitter Logo | Symbol, History, PNG (3840*2160)">
                                            <a:hlinkClick r:id="rId11"/>
                                          </pic:cNvPr>
                                          <pic:cNvPicPr/>
                                        </pic:nvPicPr>
                                        <pic:blipFill rotWithShape="1">
                                          <a:blip r:embed="rId12" cstate="print">
                                            <a:extLst>
                                              <a:ext uri="{28A0092B-C50C-407E-A947-70E740481C1C}">
                                                <a14:useLocalDpi xmlns:a14="http://schemas.microsoft.com/office/drawing/2010/main" val="0"/>
                                              </a:ext>
                                            </a:extLst>
                                          </a:blip>
                                          <a:srcRect l="21835" r="22060"/>
                                          <a:stretch/>
                                        </pic:blipFill>
                                        <pic:spPr bwMode="auto">
                                          <a:xfrm>
                                            <a:off x="0" y="0"/>
                                            <a:ext cx="187960" cy="207645"/>
                                          </a:xfrm>
                                          <a:prstGeom prst="rect">
                                            <a:avLst/>
                                          </a:prstGeom>
                                          <a:noFill/>
                                          <a:ln>
                                            <a:noFill/>
                                          </a:ln>
                                          <a:extLst>
                                            <a:ext uri="{53640926-AAD7-44D8-BBD7-CCE9431645EC}">
                                              <a14:shadowObscured xmlns:a14="http://schemas.microsoft.com/office/drawing/2010/main"/>
                                            </a:ext>
                                          </a:extLst>
                                        </pic:spPr>
                                      </pic:pic>
                                    </a:graphicData>
                                  </a:graphic>
                                </wp:inline>
                              </w:drawing>
                            </w:r>
                            <w:r w:rsidRPr="00C17ECD">
                              <w:rPr>
                                <w:noProof/>
                                <w:lang w:val="en-US"/>
                              </w:rPr>
                              <w:t xml:space="preserve"> Twitter: </w:t>
                            </w:r>
                            <w:r w:rsidRPr="00C17ECD">
                              <w:rPr>
                                <w:b/>
                                <w:bCs/>
                                <w:noProof/>
                                <w:lang w:val="en"/>
                              </w:rPr>
                              <w:t>@</w:t>
                            </w:r>
                            <w:r w:rsidRPr="00C17ECD">
                              <w:rPr>
                                <w:noProof/>
                                <w:lang w:val="en"/>
                              </w:rPr>
                              <w:t>ImmsKchft</w:t>
                            </w:r>
                          </w:p>
                          <w:p w14:paraId="1E934433" w14:textId="77777777" w:rsidR="00CF3ABF" w:rsidRDefault="00CF3ABF" w:rsidP="006120DF">
                            <w:pPr>
                              <w:tabs>
                                <w:tab w:val="center" w:pos="4320"/>
                                <w:tab w:val="right" w:pos="8640"/>
                              </w:tabs>
                              <w:ind w:right="178"/>
                              <w:jc w:val="right"/>
                              <w:rPr>
                                <w:b/>
                                <w:noProof/>
                                <w:lang w:val="en-US"/>
                              </w:rPr>
                            </w:pPr>
                          </w:p>
                          <w:p w14:paraId="12AC13A6" w14:textId="77777777" w:rsidR="00CF3ABF" w:rsidRPr="006E7144" w:rsidRDefault="00CF3ABF" w:rsidP="006120DF">
                            <w:pPr>
                              <w:tabs>
                                <w:tab w:val="center" w:pos="4320"/>
                                <w:tab w:val="right" w:pos="8640"/>
                              </w:tabs>
                              <w:ind w:right="178"/>
                              <w:jc w:val="right"/>
                              <w:rPr>
                                <w:noProof/>
                                <w:lang w:val="en-US"/>
                              </w:rPr>
                            </w:pPr>
                          </w:p>
                          <w:p w14:paraId="6E7A86D7" w14:textId="77777777" w:rsidR="00CF3ABF" w:rsidRDefault="00CF3ABF" w:rsidP="003D7232">
                            <w:pPr>
                              <w:tabs>
                                <w:tab w:val="center" w:pos="4320"/>
                                <w:tab w:val="right" w:pos="8640"/>
                              </w:tabs>
                              <w:ind w:right="178"/>
                              <w:jc w:val="right"/>
                              <w:rPr>
                                <w:noProof/>
                                <w:lang w:val="en-US"/>
                              </w:rPr>
                            </w:pPr>
                          </w:p>
                          <w:p w14:paraId="6D93E781" w14:textId="77777777" w:rsidR="00CF3ABF" w:rsidRDefault="00CF3ABF" w:rsidP="003D7232">
                            <w:pPr>
                              <w:tabs>
                                <w:tab w:val="center" w:pos="4320"/>
                                <w:tab w:val="right" w:pos="8640"/>
                              </w:tabs>
                              <w:ind w:right="178"/>
                              <w:jc w:val="right"/>
                              <w:rPr>
                                <w:noProof/>
                                <w:lang w:val="en-US"/>
                              </w:rPr>
                            </w:pPr>
                          </w:p>
                          <w:p w14:paraId="5E253460" w14:textId="77777777" w:rsidR="00CF3ABF" w:rsidRPr="00196646" w:rsidRDefault="00CF3ABF" w:rsidP="003D7232">
                            <w:pPr>
                              <w:tabs>
                                <w:tab w:val="center" w:pos="4320"/>
                                <w:tab w:val="right" w:pos="8640"/>
                              </w:tabs>
                              <w:ind w:right="178"/>
                              <w:jc w:val="right"/>
                              <w:rPr>
                                <w:noProof/>
                                <w:szCs w:val="20"/>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566712E" id="_x0000_t202" coordsize="21600,21600" o:spt="202" path="m,l,21600r21600,l21600,xe">
                <v:stroke joinstyle="miter"/>
                <v:path gradientshapeok="t" o:connecttype="rect"/>
              </v:shapetype>
              <v:shape id="Text Box 2" o:spid="_x0000_s1026" type="#_x0000_t202" style="position:absolute;margin-left:156.4pt;margin-top:11.25pt;width:349.85pt;height:18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" filled="f" stroked="f">
                <v:textbox>
                  <w:txbxContent>
                    <w:p w14:paraId="63F78C20" w14:textId="77777777" w:rsidR="00CF3ABF" w:rsidRDefault="00CF3ABF" w:rsidP="003F780E">
                      <w:pPr>
                        <w:pStyle w:val="Header"/>
                        <w:ind w:right="178"/>
                        <w:jc w:val="right"/>
                        <w:rPr>
                          <w:noProof/>
                          <w:lang w:val="en-US"/>
                        </w:rPr>
                      </w:pPr>
                      <w:r w:rsidRPr="006E7144">
                        <w:rPr>
                          <w:b/>
                          <w:noProof/>
                          <w:color w:val="005EB8"/>
                          <w:lang w:val="en-US"/>
                        </w:rPr>
                        <w:t>Immunisation Service</w:t>
                      </w:r>
                      <w:r>
                        <w:rPr>
                          <w:b/>
                          <w:noProof/>
                          <w:color w:val="005EB8"/>
                          <w:lang w:val="en-US"/>
                        </w:rPr>
                        <w:t xml:space="preserve"> (0-19)</w:t>
                      </w:r>
                      <w:r w:rsidRPr="006E7144">
                        <w:rPr>
                          <w:noProof/>
                          <w:lang w:val="en-US"/>
                        </w:rPr>
                        <w:br/>
                      </w:r>
                      <w:r>
                        <w:rPr>
                          <w:noProof/>
                          <w:lang w:val="en-US"/>
                        </w:rPr>
                        <w:t>Trinity House</w:t>
                      </w:r>
                    </w:p>
                    <w:p w14:paraId="2AC796AC" w14:textId="77777777" w:rsidR="00CF3ABF" w:rsidRDefault="00CF3ABF" w:rsidP="003F780E">
                      <w:pPr>
                        <w:pStyle w:val="Header"/>
                        <w:ind w:right="178"/>
                        <w:jc w:val="right"/>
                        <w:rPr>
                          <w:noProof/>
                          <w:lang w:val="en-US"/>
                        </w:rPr>
                      </w:pPr>
                      <w:r>
                        <w:rPr>
                          <w:noProof/>
                          <w:lang w:val="en-US"/>
                        </w:rPr>
                        <w:t>110-120 Upper Pemberton</w:t>
                      </w:r>
                    </w:p>
                    <w:p w14:paraId="45EBFF4E" w14:textId="77777777" w:rsidR="00CF3ABF" w:rsidRPr="006E7144" w:rsidRDefault="00CF3ABF" w:rsidP="003F780E">
                      <w:pPr>
                        <w:pStyle w:val="Header"/>
                        <w:ind w:right="178"/>
                        <w:jc w:val="right"/>
                        <w:rPr>
                          <w:noProof/>
                          <w:lang w:val="en-US"/>
                        </w:rPr>
                      </w:pPr>
                      <w:r>
                        <w:rPr>
                          <w:noProof/>
                          <w:lang w:val="en-US"/>
                        </w:rPr>
                        <w:t>Eureka Park</w:t>
                      </w:r>
                    </w:p>
                    <w:p w14:paraId="09AE1D5E" w14:textId="77777777" w:rsidR="00CF3ABF" w:rsidRPr="006E7144" w:rsidRDefault="00CF3ABF" w:rsidP="001D63DA">
                      <w:pPr>
                        <w:tabs>
                          <w:tab w:val="center" w:pos="4320"/>
                          <w:tab w:val="right" w:pos="8640"/>
                        </w:tabs>
                        <w:ind w:right="178"/>
                        <w:jc w:val="right"/>
                        <w:rPr>
                          <w:noProof/>
                          <w:lang w:val="en-US"/>
                        </w:rPr>
                      </w:pPr>
                      <w:r w:rsidRPr="006E7144">
                        <w:rPr>
                          <w:noProof/>
                          <w:lang w:val="en-US"/>
                        </w:rPr>
                        <w:t>Ashford</w:t>
                      </w:r>
                      <w:r w:rsidR="001D63DA">
                        <w:rPr>
                          <w:noProof/>
                          <w:lang w:val="en-US"/>
                        </w:rPr>
                        <w:t xml:space="preserve">, </w:t>
                      </w:r>
                      <w:r w:rsidRPr="006E7144">
                        <w:rPr>
                          <w:noProof/>
                          <w:lang w:val="en-US"/>
                        </w:rPr>
                        <w:t xml:space="preserve">Kent </w:t>
                      </w:r>
                    </w:p>
                    <w:p w14:paraId="77A9644E" w14:textId="77777777" w:rsidR="00CF3ABF" w:rsidRPr="006E7144" w:rsidRDefault="00CF3ABF" w:rsidP="003D7232">
                      <w:pPr>
                        <w:tabs>
                          <w:tab w:val="center" w:pos="4320"/>
                          <w:tab w:val="right" w:pos="8640"/>
                        </w:tabs>
                        <w:ind w:right="178"/>
                        <w:jc w:val="right"/>
                        <w:rPr>
                          <w:noProof/>
                          <w:lang w:val="en-US"/>
                        </w:rPr>
                      </w:pPr>
                      <w:r>
                        <w:rPr>
                          <w:noProof/>
                          <w:lang w:val="en-US"/>
                        </w:rPr>
                        <w:t>TN25 4AZ</w:t>
                      </w:r>
                    </w:p>
                    <w:p w14:paraId="3879F747" w14:textId="77777777" w:rsidR="00CF3ABF" w:rsidRPr="006E7144" w:rsidRDefault="00CF3ABF" w:rsidP="003D7232">
                      <w:pPr>
                        <w:tabs>
                          <w:tab w:val="center" w:pos="4320"/>
                          <w:tab w:val="right" w:pos="8640"/>
                        </w:tabs>
                        <w:ind w:right="178"/>
                        <w:jc w:val="right"/>
                        <w:rPr>
                          <w:noProof/>
                          <w:lang w:val="en-US"/>
                        </w:rPr>
                      </w:pPr>
                    </w:p>
                    <w:p w14:paraId="3A102AD9" w14:textId="77777777" w:rsidR="00CF3ABF" w:rsidRDefault="00CF3ABF" w:rsidP="006120DF">
                      <w:pPr>
                        <w:tabs>
                          <w:tab w:val="center" w:pos="4320"/>
                          <w:tab w:val="right" w:pos="8640"/>
                        </w:tabs>
                        <w:ind w:right="178"/>
                        <w:jc w:val="right"/>
                        <w:rPr>
                          <w:b/>
                          <w:noProof/>
                          <w:lang w:val="en-US"/>
                        </w:rPr>
                      </w:pPr>
                      <w:r w:rsidRPr="006E7144">
                        <w:rPr>
                          <w:b/>
                          <w:noProof/>
                          <w:lang w:val="en-US"/>
                        </w:rPr>
                        <w:t>Email:</w:t>
                      </w:r>
                      <w:r w:rsidRPr="006B4D20">
                        <w:rPr>
                          <w:rFonts w:asciiTheme="minorHAnsi" w:eastAsiaTheme="minorHAnsi" w:hAnsiTheme="minorHAnsi" w:cstheme="minorHAnsi"/>
                          <w:sz w:val="24"/>
                          <w:szCs w:val="24"/>
                        </w:rPr>
                        <w:t xml:space="preserve"> </w:t>
                      </w:r>
                      <w:hyperlink r:id="rId13" w:history="1">
                        <w:r w:rsidRPr="006B4D20">
                          <w:rPr>
                            <w:rFonts w:asciiTheme="minorHAnsi" w:eastAsiaTheme="minorHAnsi" w:hAnsiTheme="minorHAnsi" w:cstheme="minorHAnsi"/>
                            <w:color w:val="0000FF" w:themeColor="hyperlink"/>
                            <w:sz w:val="24"/>
                            <w:szCs w:val="24"/>
                            <w:u w:val="single"/>
                          </w:rPr>
                          <w:t>kentchft.enquiries4covid19schools@nhs.net</w:t>
                        </w:r>
                      </w:hyperlink>
                      <w:r>
                        <w:rPr>
                          <w:b/>
                          <w:noProof/>
                          <w:lang w:val="en-US"/>
                        </w:rPr>
                        <w:t xml:space="preserve"> </w:t>
                      </w:r>
                    </w:p>
                    <w:p w14:paraId="19488852" w14:textId="77777777" w:rsidR="00CF3ABF" w:rsidRDefault="00CF3ABF" w:rsidP="006120DF">
                      <w:pPr>
                        <w:tabs>
                          <w:tab w:val="center" w:pos="4320"/>
                          <w:tab w:val="right" w:pos="8640"/>
                        </w:tabs>
                        <w:ind w:right="178"/>
                        <w:jc w:val="right"/>
                        <w:rPr>
                          <w:b/>
                          <w:noProof/>
                          <w:lang w:val="en-US"/>
                        </w:rPr>
                      </w:pPr>
                    </w:p>
                    <w:p w14:paraId="0EA28231" w14:textId="77777777" w:rsidR="00CF3ABF" w:rsidRDefault="00B50D04" w:rsidP="00C17ECD">
                      <w:pPr>
                        <w:tabs>
                          <w:tab w:val="center" w:pos="4320"/>
                          <w:tab w:val="right" w:pos="8640"/>
                        </w:tabs>
                        <w:ind w:right="178"/>
                        <w:jc w:val="right"/>
                        <w:rPr>
                          <w:noProof/>
                          <w:lang w:val="en-US"/>
                        </w:rPr>
                      </w:pPr>
                      <w:hyperlink r:id="rId14" w:history="1">
                        <w:r>
                          <w:rPr>
                            <w:noProof/>
                          </w:rPr>
                          <w:pict w14:anchorId="4CBD4E31">
                            <v:shape id="Picture 2" o:spid="_x0000_i1026" type="#_x0000_t75" alt="What Does an Instagram Handle Mean? - Technipages" href="https://instagram.com/kchft_immsteam?r=nametag" style="width:18.75pt;height:15.75pt;visibility:visible;mso-wrap-style:square" o:button="t">
                              <v:fill o:detectmouseclick="t"/>
                              <v:imagedata r:id="rId10" o:title="What Does an Instagram Handle Mean? - Technipages" cropleft="3410f" cropright="5303f"/>
                            </v:shape>
                          </w:pict>
                        </w:r>
                      </w:hyperlink>
                      <w:r w:rsidR="00CF3ABF" w:rsidRPr="00C17ECD">
                        <w:rPr>
                          <w:noProof/>
                          <w:lang w:val="en-US"/>
                        </w:rPr>
                        <w:t xml:space="preserve"> @kchftimmunisationteam</w:t>
                      </w:r>
                    </w:p>
                    <w:p w14:paraId="0B694175" w14:textId="77777777" w:rsidR="00CF3ABF" w:rsidRPr="00C17ECD" w:rsidRDefault="00CF3ABF" w:rsidP="00C17ECD">
                      <w:pPr>
                        <w:tabs>
                          <w:tab w:val="center" w:pos="4320"/>
                          <w:tab w:val="right" w:pos="8640"/>
                        </w:tabs>
                        <w:ind w:right="178"/>
                        <w:jc w:val="right"/>
                        <w:rPr>
                          <w:noProof/>
                          <w:lang w:val="en-US"/>
                        </w:rPr>
                      </w:pPr>
                    </w:p>
                    <w:p w14:paraId="6000ED0F" w14:textId="77777777" w:rsidR="00CF3ABF" w:rsidRPr="00C17ECD" w:rsidRDefault="00CF3ABF" w:rsidP="00C17ECD">
                      <w:pPr>
                        <w:tabs>
                          <w:tab w:val="center" w:pos="4320"/>
                          <w:tab w:val="right" w:pos="8640"/>
                        </w:tabs>
                        <w:ind w:right="178"/>
                        <w:jc w:val="right"/>
                        <w:rPr>
                          <w:noProof/>
                          <w:lang w:val="en"/>
                        </w:rPr>
                      </w:pPr>
                      <w:r w:rsidRPr="00C17ECD">
                        <w:rPr>
                          <w:noProof/>
                        </w:rPr>
                        <w:drawing>
                          <wp:inline distT="0" distB="0" distL="0" distR="0" wp14:anchorId="156D8638" wp14:editId="25C2D2B6">
                            <wp:extent cx="187960" cy="207645"/>
                            <wp:effectExtent l="0" t="0" r="2540" b="1905"/>
                            <wp:docPr id="3" name="Picture 3" descr="Twitter Logo | Symbol, History, PNG (3840*2160)">
                              <a:hlinkClick xmlns:a="http://schemas.openxmlformats.org/drawingml/2006/main" r:id="rId11"/>
                            </wp:docPr>
                            <wp:cNvGraphicFramePr/>
                            <a:graphic xmlns:a="http://schemas.openxmlformats.org/drawingml/2006/main">
                              <a:graphicData uri="http://schemas.openxmlformats.org/drawingml/2006/picture">
                                <pic:pic xmlns:pic="http://schemas.openxmlformats.org/drawingml/2006/picture">
                                  <pic:nvPicPr>
                                    <pic:cNvPr id="11" name="Picture 11" descr="Twitter Logo | Symbol, History, PNG (3840*2160)">
                                      <a:hlinkClick r:id="rId11"/>
                                    </pic:cNvPr>
                                    <pic:cNvPicPr/>
                                  </pic:nvPicPr>
                                  <pic:blipFill rotWithShape="1">
                                    <a:blip r:embed="rId12" cstate="print">
                                      <a:extLst>
                                        <a:ext uri="{28A0092B-C50C-407E-A947-70E740481C1C}">
                                          <a14:useLocalDpi xmlns:a14="http://schemas.microsoft.com/office/drawing/2010/main" val="0"/>
                                        </a:ext>
                                      </a:extLst>
                                    </a:blip>
                                    <a:srcRect l="21835" r="22060"/>
                                    <a:stretch/>
                                  </pic:blipFill>
                                  <pic:spPr bwMode="auto">
                                    <a:xfrm>
                                      <a:off x="0" y="0"/>
                                      <a:ext cx="187960" cy="207645"/>
                                    </a:xfrm>
                                    <a:prstGeom prst="rect">
                                      <a:avLst/>
                                    </a:prstGeom>
                                    <a:noFill/>
                                    <a:ln>
                                      <a:noFill/>
                                    </a:ln>
                                    <a:extLst>
                                      <a:ext uri="{53640926-AAD7-44D8-BBD7-CCE9431645EC}">
                                        <a14:shadowObscured xmlns:a14="http://schemas.microsoft.com/office/drawing/2010/main"/>
                                      </a:ext>
                                    </a:extLst>
                                  </pic:spPr>
                                </pic:pic>
                              </a:graphicData>
                            </a:graphic>
                          </wp:inline>
                        </w:drawing>
                      </w:r>
                      <w:r w:rsidRPr="00C17ECD">
                        <w:rPr>
                          <w:noProof/>
                          <w:lang w:val="en-US"/>
                        </w:rPr>
                        <w:t xml:space="preserve"> Twitter: </w:t>
                      </w:r>
                      <w:r w:rsidRPr="00C17ECD">
                        <w:rPr>
                          <w:b/>
                          <w:bCs/>
                          <w:noProof/>
                          <w:lang w:val="en"/>
                        </w:rPr>
                        <w:t>@</w:t>
                      </w:r>
                      <w:r w:rsidRPr="00C17ECD">
                        <w:rPr>
                          <w:noProof/>
                          <w:lang w:val="en"/>
                        </w:rPr>
                        <w:t>ImmsKchft</w:t>
                      </w:r>
                    </w:p>
                    <w:p w14:paraId="1E934433" w14:textId="77777777" w:rsidR="00CF3ABF" w:rsidRDefault="00CF3ABF" w:rsidP="006120DF">
                      <w:pPr>
                        <w:tabs>
                          <w:tab w:val="center" w:pos="4320"/>
                          <w:tab w:val="right" w:pos="8640"/>
                        </w:tabs>
                        <w:ind w:right="178"/>
                        <w:jc w:val="right"/>
                        <w:rPr>
                          <w:b/>
                          <w:noProof/>
                          <w:lang w:val="en-US"/>
                        </w:rPr>
                      </w:pPr>
                    </w:p>
                    <w:p w14:paraId="12AC13A6" w14:textId="77777777" w:rsidR="00CF3ABF" w:rsidRPr="006E7144" w:rsidRDefault="00CF3ABF" w:rsidP="006120DF">
                      <w:pPr>
                        <w:tabs>
                          <w:tab w:val="center" w:pos="4320"/>
                          <w:tab w:val="right" w:pos="8640"/>
                        </w:tabs>
                        <w:ind w:right="178"/>
                        <w:jc w:val="right"/>
                        <w:rPr>
                          <w:noProof/>
                          <w:lang w:val="en-US"/>
                        </w:rPr>
                      </w:pPr>
                    </w:p>
                    <w:p w14:paraId="6E7A86D7" w14:textId="77777777" w:rsidR="00CF3ABF" w:rsidRDefault="00CF3ABF" w:rsidP="003D7232">
                      <w:pPr>
                        <w:tabs>
                          <w:tab w:val="center" w:pos="4320"/>
                          <w:tab w:val="right" w:pos="8640"/>
                        </w:tabs>
                        <w:ind w:right="178"/>
                        <w:jc w:val="right"/>
                        <w:rPr>
                          <w:noProof/>
                          <w:lang w:val="en-US"/>
                        </w:rPr>
                      </w:pPr>
                    </w:p>
                    <w:p w14:paraId="6D93E781" w14:textId="77777777" w:rsidR="00CF3ABF" w:rsidRDefault="00CF3ABF" w:rsidP="003D7232">
                      <w:pPr>
                        <w:tabs>
                          <w:tab w:val="center" w:pos="4320"/>
                          <w:tab w:val="right" w:pos="8640"/>
                        </w:tabs>
                        <w:ind w:right="178"/>
                        <w:jc w:val="right"/>
                        <w:rPr>
                          <w:noProof/>
                          <w:lang w:val="en-US"/>
                        </w:rPr>
                      </w:pPr>
                    </w:p>
                    <w:p w14:paraId="5E253460" w14:textId="77777777" w:rsidR="00CF3ABF" w:rsidRPr="00196646" w:rsidRDefault="00CF3ABF" w:rsidP="003D7232">
                      <w:pPr>
                        <w:tabs>
                          <w:tab w:val="center" w:pos="4320"/>
                          <w:tab w:val="right" w:pos="8640"/>
                        </w:tabs>
                        <w:ind w:right="178"/>
                        <w:jc w:val="right"/>
                        <w:rPr>
                          <w:noProof/>
                          <w:szCs w:val="20"/>
                          <w:lang w:val="en-US"/>
                        </w:rPr>
                      </w:pPr>
                    </w:p>
                  </w:txbxContent>
                </v:textbox>
              </v:shape>
            </w:pict>
          </mc:Fallback>
        </mc:AlternateContent>
      </w:r>
    </w:p>
    <w:p w14:paraId="41342E5C" w14:textId="77777777" w:rsidR="00AE6794" w:rsidRDefault="00AE6794" w:rsidP="00AE6794">
      <w:pPr>
        <w:pStyle w:val="Header"/>
        <w:ind w:right="176"/>
        <w:rPr>
          <w:sz w:val="24"/>
        </w:rPr>
      </w:pPr>
    </w:p>
    <w:p w14:paraId="09E36062" w14:textId="77777777" w:rsidR="00AE6794" w:rsidRDefault="00AE6794" w:rsidP="00AE6794">
      <w:pPr>
        <w:pStyle w:val="Header"/>
        <w:ind w:right="176"/>
        <w:rPr>
          <w:sz w:val="24"/>
        </w:rPr>
      </w:pPr>
    </w:p>
    <w:p w14:paraId="72F544B9" w14:textId="77777777" w:rsidR="00AE6794" w:rsidRPr="009D1DA8" w:rsidRDefault="00AE6794" w:rsidP="00AE6794">
      <w:pPr>
        <w:pStyle w:val="Header"/>
        <w:ind w:right="176"/>
        <w:rPr>
          <w:sz w:val="16"/>
        </w:rPr>
      </w:pPr>
    </w:p>
    <w:p w14:paraId="465A6518" w14:textId="77777777" w:rsidR="00F13892" w:rsidRPr="00AE6794" w:rsidRDefault="00F13892" w:rsidP="00196646">
      <w:pPr>
        <w:ind w:right="-93"/>
        <w:rPr>
          <w:sz w:val="24"/>
        </w:rPr>
      </w:pPr>
    </w:p>
    <w:p w14:paraId="14E5152D" w14:textId="77777777" w:rsidR="00B242E2" w:rsidRPr="00AE6794" w:rsidRDefault="00B242E2" w:rsidP="00196646">
      <w:pPr>
        <w:ind w:right="-93"/>
        <w:rPr>
          <w:sz w:val="24"/>
        </w:rPr>
      </w:pPr>
    </w:p>
    <w:p w14:paraId="336A0F74" w14:textId="77777777" w:rsidR="00F13892" w:rsidRPr="00AE6794" w:rsidRDefault="00F13892" w:rsidP="00196646">
      <w:pPr>
        <w:ind w:right="-93"/>
        <w:rPr>
          <w:sz w:val="24"/>
        </w:rPr>
      </w:pPr>
    </w:p>
    <w:p w14:paraId="06DFA026" w14:textId="77777777" w:rsidR="003D7232" w:rsidRDefault="003D7232" w:rsidP="00E51193">
      <w:pPr>
        <w:ind w:right="169"/>
        <w:rPr>
          <w:b/>
          <w:sz w:val="24"/>
        </w:rPr>
      </w:pPr>
    </w:p>
    <w:p w14:paraId="4C0F7E76" w14:textId="77777777" w:rsidR="00C21303" w:rsidRDefault="00C21303" w:rsidP="00C21303">
      <w:pPr>
        <w:jc w:val="both"/>
        <w:rPr>
          <w:sz w:val="24"/>
        </w:rPr>
      </w:pPr>
    </w:p>
    <w:p w14:paraId="0973589A" w14:textId="77777777" w:rsidR="00716422" w:rsidRDefault="00716422" w:rsidP="00C21303">
      <w:pPr>
        <w:ind w:left="-284"/>
        <w:jc w:val="both"/>
      </w:pPr>
    </w:p>
    <w:p w14:paraId="291AB65B" w14:textId="77777777" w:rsidR="003F780E" w:rsidRDefault="003F780E" w:rsidP="003F39A2">
      <w:pPr>
        <w:jc w:val="both"/>
      </w:pPr>
    </w:p>
    <w:p w14:paraId="00D2938F" w14:textId="77777777" w:rsidR="003F780E" w:rsidRDefault="003F780E" w:rsidP="003F39A2">
      <w:pPr>
        <w:jc w:val="both"/>
      </w:pPr>
    </w:p>
    <w:p w14:paraId="297387E7" w14:textId="77777777" w:rsidR="008729F5" w:rsidRDefault="008729F5" w:rsidP="003F780E">
      <w:pPr>
        <w:ind w:left="-284"/>
        <w:jc w:val="both"/>
        <w:rPr>
          <w:highlight w:val="yellow"/>
        </w:rPr>
      </w:pPr>
    </w:p>
    <w:p w14:paraId="5031702D" w14:textId="77777777" w:rsidR="00B60CFE" w:rsidRDefault="00B60CFE" w:rsidP="00A1479E">
      <w:pPr>
        <w:jc w:val="both"/>
      </w:pPr>
    </w:p>
    <w:p w14:paraId="13A949BA" w14:textId="77777777" w:rsidR="00C17ECD" w:rsidRDefault="00C17ECD" w:rsidP="00A1479E">
      <w:pPr>
        <w:jc w:val="both"/>
        <w:rPr>
          <w:highlight w:val="yellow"/>
        </w:rPr>
      </w:pPr>
    </w:p>
    <w:p w14:paraId="607E186B" w14:textId="245E5CC0" w:rsidR="00220AEE" w:rsidRDefault="00136393" w:rsidP="00136393">
      <w:pPr>
        <w:jc w:val="right"/>
      </w:pPr>
      <w:r>
        <w:t>8</w:t>
      </w:r>
      <w:r w:rsidRPr="00136393">
        <w:rPr>
          <w:vertAlign w:val="superscript"/>
        </w:rPr>
        <w:t>th</w:t>
      </w:r>
      <w:r>
        <w:t xml:space="preserve"> October 2021</w:t>
      </w:r>
    </w:p>
    <w:p w14:paraId="607BB562" w14:textId="77777777" w:rsidR="00220AEE" w:rsidRPr="0046174A" w:rsidRDefault="00220AEE" w:rsidP="00F37579">
      <w:pPr>
        <w:ind w:left="-284"/>
        <w:jc w:val="both"/>
      </w:pPr>
    </w:p>
    <w:p w14:paraId="04EA5BC1" w14:textId="77777777" w:rsidR="005A1ECD" w:rsidRDefault="005A1ECD" w:rsidP="00F37579">
      <w:pPr>
        <w:ind w:left="-284"/>
        <w:jc w:val="both"/>
      </w:pPr>
    </w:p>
    <w:p w14:paraId="2DCEA4DA" w14:textId="77777777" w:rsidR="00514279" w:rsidRDefault="003D7232" w:rsidP="00F37579">
      <w:pPr>
        <w:ind w:left="-284"/>
        <w:jc w:val="both"/>
      </w:pPr>
      <w:r w:rsidRPr="0046174A">
        <w:t>Dear parent</w:t>
      </w:r>
      <w:r w:rsidR="00D52A3D">
        <w:t xml:space="preserve"> or </w:t>
      </w:r>
      <w:r w:rsidRPr="0046174A">
        <w:t>carer</w:t>
      </w:r>
      <w:r w:rsidR="00D52A3D">
        <w:t>,</w:t>
      </w:r>
    </w:p>
    <w:p w14:paraId="6B96F956" w14:textId="77777777" w:rsidR="00514279" w:rsidRDefault="00514279" w:rsidP="00F37579">
      <w:pPr>
        <w:ind w:left="-284"/>
        <w:jc w:val="both"/>
        <w:rPr>
          <w:b/>
        </w:rPr>
      </w:pPr>
    </w:p>
    <w:p w14:paraId="19E856A6" w14:textId="77777777" w:rsidR="00514279" w:rsidRDefault="00514279" w:rsidP="00F37579">
      <w:pPr>
        <w:ind w:left="-284"/>
        <w:jc w:val="both"/>
        <w:rPr>
          <w:b/>
        </w:rPr>
      </w:pPr>
      <w:r w:rsidRPr="00A049B5">
        <w:rPr>
          <w:b/>
        </w:rPr>
        <w:t>Your child’s</w:t>
      </w:r>
      <w:r w:rsidR="006B4D20">
        <w:rPr>
          <w:b/>
        </w:rPr>
        <w:t xml:space="preserve"> </w:t>
      </w:r>
      <w:r w:rsidR="005F7FBD">
        <w:rPr>
          <w:b/>
        </w:rPr>
        <w:t>COVID</w:t>
      </w:r>
      <w:r w:rsidR="006B4D20">
        <w:rPr>
          <w:b/>
        </w:rPr>
        <w:t>-19</w:t>
      </w:r>
      <w:r w:rsidRPr="00A049B5">
        <w:rPr>
          <w:b/>
        </w:rPr>
        <w:t xml:space="preserve"> vaccination is now due</w:t>
      </w:r>
      <w:bookmarkStart w:id="0" w:name="_Hlk79759565"/>
    </w:p>
    <w:p w14:paraId="0150E245" w14:textId="77777777" w:rsidR="00151231" w:rsidRDefault="00151231" w:rsidP="00F37579">
      <w:pPr>
        <w:ind w:left="-284"/>
        <w:jc w:val="both"/>
      </w:pPr>
    </w:p>
    <w:p w14:paraId="17051AE1" w14:textId="77777777" w:rsidR="002C4C65" w:rsidRDefault="006B4D20" w:rsidP="002C4C65">
      <w:pPr>
        <w:ind w:left="-284"/>
        <w:jc w:val="both"/>
      </w:pPr>
      <w:r>
        <w:t>All children aged 12</w:t>
      </w:r>
      <w:r w:rsidR="005F7FBD">
        <w:t xml:space="preserve"> to</w:t>
      </w:r>
      <w:r>
        <w:t xml:space="preserve">15 years are </w:t>
      </w:r>
      <w:r w:rsidR="00D52A3D">
        <w:t xml:space="preserve">now </w:t>
      </w:r>
      <w:r>
        <w:t xml:space="preserve">being offered the </w:t>
      </w:r>
      <w:r w:rsidR="005F7FBD">
        <w:t>COVID</w:t>
      </w:r>
      <w:r>
        <w:t>-19 vaccination</w:t>
      </w:r>
      <w:r w:rsidR="0067694A">
        <w:t>.</w:t>
      </w:r>
    </w:p>
    <w:p w14:paraId="39E4EADA" w14:textId="77777777" w:rsidR="005F7FBD" w:rsidRDefault="005F7FBD" w:rsidP="005F7FBD">
      <w:pPr>
        <w:ind w:left="-284"/>
      </w:pPr>
    </w:p>
    <w:p w14:paraId="1E128C9E" w14:textId="77777777" w:rsidR="00F95A88" w:rsidRDefault="005F7FBD" w:rsidP="00F95A88">
      <w:pPr>
        <w:ind w:left="-284"/>
        <w:jc w:val="both"/>
      </w:pPr>
      <w:r>
        <w:t>E</w:t>
      </w:r>
      <w:r w:rsidR="00F95A88">
        <w:t>vidence show</w:t>
      </w:r>
      <w:r>
        <w:t>s</w:t>
      </w:r>
      <w:r w:rsidR="00F95A88">
        <w:t xml:space="preserve"> that </w:t>
      </w:r>
      <w:r>
        <w:t xml:space="preserve">school </w:t>
      </w:r>
      <w:r w:rsidR="00F95A88">
        <w:t xml:space="preserve">disruption </w:t>
      </w:r>
      <w:r w:rsidR="009064EA">
        <w:t xml:space="preserve">as a result of covid infections </w:t>
      </w:r>
      <w:r w:rsidR="00F95A88">
        <w:t xml:space="preserve">has had </w:t>
      </w:r>
      <w:r w:rsidR="00F95A88" w:rsidRPr="00F95A88">
        <w:t xml:space="preserve">a severe impact on </w:t>
      </w:r>
      <w:r w:rsidR="00F95A88">
        <w:t>children’s</w:t>
      </w:r>
      <w:r w:rsidR="00F95A88" w:rsidRPr="00F95A88">
        <w:t xml:space="preserve"> mental and physical health, as well as their education</w:t>
      </w:r>
      <w:r w:rsidR="009E6F28">
        <w:t>.</w:t>
      </w:r>
    </w:p>
    <w:p w14:paraId="48A95C45" w14:textId="77777777" w:rsidR="009E6F28" w:rsidRDefault="009E6F28" w:rsidP="00F95A88">
      <w:pPr>
        <w:ind w:left="-284"/>
        <w:jc w:val="both"/>
      </w:pPr>
    </w:p>
    <w:p w14:paraId="244598DC" w14:textId="77777777" w:rsidR="009E6F28" w:rsidRDefault="009E6F28" w:rsidP="009E6F28">
      <w:pPr>
        <w:ind w:left="-284"/>
        <w:jc w:val="both"/>
      </w:pPr>
      <w:r>
        <w:t xml:space="preserve">The vaccination will help to protect your child against COVID-19. For most children and young people COVID-19 is usually a mild illness that rarely leads to complications, however a few may get symptoms that last longer than the usual two to three weeks. </w:t>
      </w:r>
    </w:p>
    <w:p w14:paraId="1D0608F0" w14:textId="77777777" w:rsidR="002C4C65" w:rsidRDefault="002C4C65" w:rsidP="009E6F28">
      <w:pPr>
        <w:ind w:left="-284"/>
        <w:jc w:val="both"/>
      </w:pPr>
    </w:p>
    <w:p w14:paraId="0B91B0F0" w14:textId="77777777" w:rsidR="002C4C65" w:rsidRDefault="002C4C65" w:rsidP="002C4C65">
      <w:pPr>
        <w:ind w:left="-284"/>
        <w:jc w:val="both"/>
      </w:pPr>
      <w:r>
        <w:t xml:space="preserve">We are aware that your child has not had the opportunity to have the </w:t>
      </w:r>
      <w:bookmarkStart w:id="1" w:name="_Hlk84414612"/>
      <w:r>
        <w:t xml:space="preserve">COVID-19 </w:t>
      </w:r>
      <w:bookmarkEnd w:id="1"/>
      <w:r>
        <w:t xml:space="preserve">vaccination in school to date. We are currently planning the </w:t>
      </w:r>
      <w:r w:rsidRPr="002C4C65">
        <w:t xml:space="preserve">COVID-19 </w:t>
      </w:r>
      <w:r>
        <w:t xml:space="preserve">vaccination programme for children who attend Special Schools and will communicate a schedule of vaccination sessions with you very shortly – potentially starting in half-term week.  </w:t>
      </w:r>
    </w:p>
    <w:p w14:paraId="6F3DA12E" w14:textId="77777777" w:rsidR="002C4C65" w:rsidRDefault="002C4C65" w:rsidP="009E6F28">
      <w:pPr>
        <w:ind w:left="-284"/>
        <w:jc w:val="both"/>
      </w:pPr>
    </w:p>
    <w:p w14:paraId="2A5D522E" w14:textId="77777777" w:rsidR="002C4C65" w:rsidRDefault="002C4C65" w:rsidP="009E6F28">
      <w:pPr>
        <w:ind w:left="-284"/>
        <w:jc w:val="both"/>
      </w:pPr>
      <w:r>
        <w:t xml:space="preserve">To assist with our planning, and to ensure we provide sufficient appointments and vaccination sessions, please can you complete the online consent form by </w:t>
      </w:r>
      <w:r w:rsidRPr="00C6783B">
        <w:rPr>
          <w:u w:val="single"/>
        </w:rPr>
        <w:t>Wednesday 13</w:t>
      </w:r>
      <w:r w:rsidRPr="00C6783B">
        <w:rPr>
          <w:u w:val="single"/>
          <w:vertAlign w:val="superscript"/>
        </w:rPr>
        <w:t>th</w:t>
      </w:r>
      <w:r w:rsidRPr="00C6783B">
        <w:rPr>
          <w:u w:val="single"/>
        </w:rPr>
        <w:t xml:space="preserve"> October, 2021</w:t>
      </w:r>
      <w:r>
        <w:t>.</w:t>
      </w:r>
    </w:p>
    <w:p w14:paraId="59267AE9" w14:textId="77777777" w:rsidR="009E6F28" w:rsidRDefault="009E6F28" w:rsidP="002C4C65">
      <w:pPr>
        <w:jc w:val="both"/>
      </w:pPr>
    </w:p>
    <w:p w14:paraId="3446326F" w14:textId="77777777" w:rsidR="007849EA" w:rsidRPr="007849EA" w:rsidRDefault="007849EA">
      <w:pPr>
        <w:ind w:left="-284"/>
        <w:jc w:val="both"/>
        <w:rPr>
          <w:b/>
        </w:rPr>
      </w:pPr>
      <w:r w:rsidRPr="007849EA">
        <w:rPr>
          <w:b/>
        </w:rPr>
        <w:t>Please complete the online consent form</w:t>
      </w:r>
      <w:r w:rsidR="009E6F28">
        <w:rPr>
          <w:b/>
        </w:rPr>
        <w:t xml:space="preserve"> at:</w:t>
      </w:r>
      <w:r w:rsidRPr="007849EA">
        <w:rPr>
          <w:b/>
        </w:rPr>
        <w:t xml:space="preserve"> </w:t>
      </w:r>
      <w:bookmarkStart w:id="2" w:name="_Hlk81580575"/>
      <w:r w:rsidRPr="007849EA">
        <w:rPr>
          <w:b/>
        </w:rPr>
        <w:fldChar w:fldCharType="begin"/>
      </w:r>
      <w:r w:rsidRPr="007849EA">
        <w:rPr>
          <w:b/>
        </w:rPr>
        <w:instrText>HYPERLINK "https://childconsent.co.uk/kchft"</w:instrText>
      </w:r>
      <w:r w:rsidRPr="007849EA">
        <w:rPr>
          <w:b/>
        </w:rPr>
        <w:fldChar w:fldCharType="separate"/>
      </w:r>
      <w:r w:rsidRPr="007849EA">
        <w:rPr>
          <w:rStyle w:val="Hyperlink"/>
          <w:b/>
        </w:rPr>
        <w:t>https://childconsent.co.uk/kchft</w:t>
      </w:r>
      <w:bookmarkEnd w:id="2"/>
      <w:r w:rsidRPr="007849EA">
        <w:fldChar w:fldCharType="end"/>
      </w:r>
    </w:p>
    <w:p w14:paraId="0409947C" w14:textId="77777777" w:rsidR="007849EA" w:rsidRPr="00E31559" w:rsidRDefault="007849EA" w:rsidP="00E31559">
      <w:pPr>
        <w:ind w:left="-284"/>
        <w:jc w:val="both"/>
        <w:rPr>
          <w:b/>
        </w:rPr>
      </w:pPr>
      <w:r w:rsidRPr="007849EA">
        <w:rPr>
          <w:b/>
        </w:rPr>
        <w:t xml:space="preserve">  </w:t>
      </w:r>
    </w:p>
    <w:p w14:paraId="7E920972" w14:textId="77777777" w:rsidR="007849EA" w:rsidRPr="007849EA" w:rsidRDefault="007849EA" w:rsidP="007849EA">
      <w:pPr>
        <w:ind w:left="-284"/>
        <w:jc w:val="both"/>
        <w:rPr>
          <w:bCs/>
        </w:rPr>
      </w:pPr>
      <w:r w:rsidRPr="007849EA">
        <w:t xml:space="preserve">To use the consent form you will need to enter </w:t>
      </w:r>
      <w:r w:rsidRPr="007849EA">
        <w:rPr>
          <w:b/>
        </w:rPr>
        <w:t>one</w:t>
      </w:r>
      <w:r w:rsidRPr="007849EA">
        <w:t xml:space="preserve"> of the following details for your child:</w:t>
      </w:r>
    </w:p>
    <w:p w14:paraId="438167A7" w14:textId="77777777" w:rsidR="007849EA" w:rsidRPr="007849EA" w:rsidRDefault="007849EA" w:rsidP="007849EA">
      <w:pPr>
        <w:numPr>
          <w:ilvl w:val="0"/>
          <w:numId w:val="9"/>
        </w:numPr>
        <w:jc w:val="both"/>
      </w:pPr>
      <w:r w:rsidRPr="007849EA">
        <w:t xml:space="preserve">NHS number </w:t>
      </w:r>
      <w:r w:rsidRPr="007849EA">
        <w:rPr>
          <w:u w:val="single"/>
        </w:rPr>
        <w:t>or</w:t>
      </w:r>
    </w:p>
    <w:p w14:paraId="56725AA4" w14:textId="77777777" w:rsidR="00E31559" w:rsidRDefault="007849EA" w:rsidP="00E31559">
      <w:pPr>
        <w:numPr>
          <w:ilvl w:val="0"/>
          <w:numId w:val="9"/>
        </w:numPr>
        <w:jc w:val="both"/>
      </w:pPr>
      <w:r w:rsidRPr="007849EA">
        <w:t>Legal surname, their date of birth and postcode</w:t>
      </w:r>
    </w:p>
    <w:p w14:paraId="7C0C31C5" w14:textId="77777777" w:rsidR="00E31559" w:rsidRDefault="00E31559" w:rsidP="00E31559">
      <w:pPr>
        <w:ind w:left="76"/>
        <w:jc w:val="both"/>
      </w:pPr>
    </w:p>
    <w:p w14:paraId="7ADE5DDB" w14:textId="77777777" w:rsidR="002C4C65" w:rsidRDefault="009E6F28" w:rsidP="002C4C65">
      <w:pPr>
        <w:ind w:left="-284"/>
        <w:jc w:val="both"/>
        <w:rPr>
          <w:b/>
          <w:u w:val="single"/>
        </w:rPr>
      </w:pPr>
      <w:r>
        <w:rPr>
          <w:b/>
          <w:u w:val="single"/>
        </w:rPr>
        <w:t>Please note:</w:t>
      </w:r>
    </w:p>
    <w:p w14:paraId="3FC38E2C" w14:textId="77777777" w:rsidR="00173F30" w:rsidRPr="002C4C65" w:rsidRDefault="00173F30" w:rsidP="002C4C65">
      <w:pPr>
        <w:ind w:left="-284"/>
        <w:jc w:val="both"/>
        <w:rPr>
          <w:b/>
          <w:u w:val="single"/>
        </w:rPr>
      </w:pPr>
      <w:r w:rsidRPr="00173F30">
        <w:t>If your child has an underlying health condition, they may have already been offered</w:t>
      </w:r>
      <w:r w:rsidR="009E6F28">
        <w:t xml:space="preserve"> or</w:t>
      </w:r>
      <w:r w:rsidRPr="00173F30">
        <w:t xml:space="preserve"> received the vaccination via your GP. It is important you still complete the online consent so we can capture this information and we don’t continue to invite your child for vaccination.</w:t>
      </w:r>
    </w:p>
    <w:p w14:paraId="4C321250" w14:textId="77777777" w:rsidR="00E31559" w:rsidRDefault="00E31559" w:rsidP="00173F30">
      <w:pPr>
        <w:jc w:val="both"/>
      </w:pPr>
    </w:p>
    <w:p w14:paraId="37F56938" w14:textId="77777777" w:rsidR="00E31559" w:rsidRPr="00037047" w:rsidRDefault="00E31559" w:rsidP="00F95A88">
      <w:pPr>
        <w:ind w:left="-284"/>
        <w:jc w:val="both"/>
        <w:rPr>
          <w:b/>
        </w:rPr>
      </w:pPr>
      <w:r w:rsidRPr="00037047">
        <w:rPr>
          <w:b/>
        </w:rPr>
        <w:t>If your child has already had the COVID-19 vaccination, please click ‘yes’ to consent.</w:t>
      </w:r>
    </w:p>
    <w:p w14:paraId="5CD2613C" w14:textId="77777777" w:rsidR="00E31559" w:rsidRDefault="00E31559" w:rsidP="00F95A88">
      <w:pPr>
        <w:ind w:left="-284"/>
        <w:jc w:val="both"/>
      </w:pPr>
    </w:p>
    <w:p w14:paraId="0DE9171D" w14:textId="77777777" w:rsidR="00E31559" w:rsidRDefault="00E31559" w:rsidP="00F95A88">
      <w:pPr>
        <w:ind w:left="-284"/>
        <w:jc w:val="both"/>
      </w:pPr>
      <w:r>
        <w:t>A number of questions will appear including:</w:t>
      </w:r>
    </w:p>
    <w:p w14:paraId="42285E9E" w14:textId="77777777" w:rsidR="00E31559" w:rsidRDefault="00E31559" w:rsidP="0067694A">
      <w:pPr>
        <w:jc w:val="both"/>
      </w:pPr>
    </w:p>
    <w:p w14:paraId="21C2BE40" w14:textId="77777777" w:rsidR="00E31559" w:rsidRDefault="00E31559" w:rsidP="0067694A">
      <w:pPr>
        <w:pStyle w:val="ListParagraph"/>
        <w:numPr>
          <w:ilvl w:val="0"/>
          <w:numId w:val="11"/>
        </w:numPr>
        <w:jc w:val="both"/>
      </w:pPr>
      <w:r w:rsidRPr="00E31559">
        <w:t>Has your child previously had a COVID-19 vaccine?</w:t>
      </w:r>
    </w:p>
    <w:p w14:paraId="4709517A" w14:textId="77777777" w:rsidR="00E31559" w:rsidRDefault="00E31559" w:rsidP="0067694A">
      <w:pPr>
        <w:pStyle w:val="ListParagraph"/>
        <w:numPr>
          <w:ilvl w:val="1"/>
          <w:numId w:val="11"/>
        </w:numPr>
        <w:jc w:val="both"/>
      </w:pPr>
      <w:r>
        <w:t>Please tick ‘yes’ and include the date and venue attended</w:t>
      </w:r>
    </w:p>
    <w:p w14:paraId="4B877FF3" w14:textId="77777777" w:rsidR="0093371A" w:rsidRDefault="0093371A" w:rsidP="0067694A">
      <w:pPr>
        <w:pStyle w:val="ListParagraph"/>
        <w:numPr>
          <w:ilvl w:val="1"/>
          <w:numId w:val="11"/>
        </w:numPr>
        <w:jc w:val="both"/>
      </w:pPr>
      <w:r>
        <w:t>This will ensure we have a record of vaccination</w:t>
      </w:r>
    </w:p>
    <w:p w14:paraId="284463D2" w14:textId="77777777" w:rsidR="00E31559" w:rsidRDefault="00E31559" w:rsidP="0067694A">
      <w:pPr>
        <w:pStyle w:val="ListParagraph"/>
        <w:ind w:left="1080"/>
        <w:jc w:val="both"/>
      </w:pPr>
    </w:p>
    <w:p w14:paraId="62B64142" w14:textId="77777777" w:rsidR="00E31559" w:rsidRDefault="00E31559" w:rsidP="0067694A">
      <w:pPr>
        <w:pStyle w:val="ListParagraph"/>
        <w:numPr>
          <w:ilvl w:val="0"/>
          <w:numId w:val="11"/>
        </w:numPr>
        <w:jc w:val="both"/>
      </w:pPr>
      <w:r w:rsidRPr="00E31559">
        <w:t>Does your child have any underlying condition</w:t>
      </w:r>
      <w:r w:rsidR="009E6F28">
        <w:t>?</w:t>
      </w:r>
    </w:p>
    <w:p w14:paraId="04F2763E" w14:textId="77777777" w:rsidR="0067694A" w:rsidRDefault="00E31559" w:rsidP="0067694A">
      <w:pPr>
        <w:pStyle w:val="ListParagraph"/>
        <w:numPr>
          <w:ilvl w:val="1"/>
          <w:numId w:val="11"/>
        </w:numPr>
        <w:jc w:val="both"/>
      </w:pPr>
      <w:r>
        <w:t>Please give details</w:t>
      </w:r>
      <w:bookmarkEnd w:id="0"/>
    </w:p>
    <w:p w14:paraId="64AEE643" w14:textId="77777777" w:rsidR="0067694A" w:rsidRDefault="0093371A" w:rsidP="00037047">
      <w:pPr>
        <w:pStyle w:val="ListParagraph"/>
        <w:numPr>
          <w:ilvl w:val="1"/>
          <w:numId w:val="11"/>
        </w:numPr>
        <w:jc w:val="both"/>
      </w:pPr>
      <w:r>
        <w:t>For some children with and underlying health condition, they will require a second vaccination</w:t>
      </w:r>
      <w:r w:rsidR="00173F30">
        <w:t xml:space="preserve">. This information will ensure that they are invited for dose </w:t>
      </w:r>
      <w:r w:rsidR="009E6F28">
        <w:t xml:space="preserve">two. </w:t>
      </w:r>
    </w:p>
    <w:p w14:paraId="24C48BF5" w14:textId="77777777" w:rsidR="0067694A" w:rsidRDefault="0067694A" w:rsidP="0067694A">
      <w:pPr>
        <w:ind w:left="-284"/>
      </w:pPr>
    </w:p>
    <w:p w14:paraId="2339F3E6" w14:textId="77777777" w:rsidR="0067694A" w:rsidRPr="0067694A" w:rsidRDefault="0067694A" w:rsidP="0067694A">
      <w:pPr>
        <w:ind w:left="-284"/>
        <w:rPr>
          <w:rStyle w:val="Hyperlink"/>
          <w:color w:val="auto"/>
          <w:u w:val="none"/>
        </w:rPr>
      </w:pPr>
      <w:r>
        <w:t>Leaflets</w:t>
      </w:r>
      <w:r w:rsidR="00F37579" w:rsidRPr="00A049B5">
        <w:t xml:space="preserve"> explaining </w:t>
      </w:r>
      <w:r w:rsidR="005F7FBD">
        <w:t>the COVID-</w:t>
      </w:r>
      <w:r w:rsidR="005636C5">
        <w:t xml:space="preserve">19 </w:t>
      </w:r>
      <w:r w:rsidR="00F37579" w:rsidRPr="00A049B5">
        <w:t xml:space="preserve">vaccination programme </w:t>
      </w:r>
      <w:r w:rsidR="00F37579">
        <w:t xml:space="preserve">can be found </w:t>
      </w:r>
      <w:r w:rsidR="005636C5" w:rsidRPr="00F638A2">
        <w:t>here</w:t>
      </w:r>
      <w:r w:rsidR="00F66E54">
        <w:rPr>
          <w:rStyle w:val="Hyperlink"/>
        </w:rPr>
        <w:t>:</w:t>
      </w:r>
    </w:p>
    <w:p w14:paraId="014E7362" w14:textId="77777777" w:rsidR="0067694A" w:rsidRDefault="0067694A" w:rsidP="0067694A"/>
    <w:p w14:paraId="39AD2C40" w14:textId="77777777" w:rsidR="0067694A" w:rsidRDefault="00B50D04" w:rsidP="0067694A">
      <w:hyperlink r:id="rId15" w:history="1">
        <w:r w:rsidR="0067694A">
          <w:rPr>
            <w:rStyle w:val="Hyperlink"/>
          </w:rPr>
          <w:t xml:space="preserve">COVID-19 </w:t>
        </w:r>
        <w:r w:rsidR="009E6F28">
          <w:rPr>
            <w:rStyle w:val="Hyperlink"/>
          </w:rPr>
          <w:t>v</w:t>
        </w:r>
        <w:r w:rsidR="0067694A">
          <w:rPr>
            <w:rStyle w:val="Hyperlink"/>
          </w:rPr>
          <w:t>accination programme - guide for children and young people</w:t>
        </w:r>
      </w:hyperlink>
      <w:r w:rsidR="00F638A2">
        <w:t xml:space="preserve"> </w:t>
      </w:r>
    </w:p>
    <w:p w14:paraId="43876F30" w14:textId="77777777" w:rsidR="0067694A" w:rsidRDefault="0067694A" w:rsidP="0067694A"/>
    <w:p w14:paraId="3DC164DF" w14:textId="77777777" w:rsidR="00F37579" w:rsidRDefault="00B50D04" w:rsidP="0067694A">
      <w:hyperlink r:id="rId16" w:history="1">
        <w:r w:rsidR="00A7453F">
          <w:rPr>
            <w:rStyle w:val="Hyperlink"/>
          </w:rPr>
          <w:t xml:space="preserve">COVID-19 </w:t>
        </w:r>
        <w:r w:rsidR="009E6F28">
          <w:rPr>
            <w:rStyle w:val="Hyperlink"/>
          </w:rPr>
          <w:t>v</w:t>
        </w:r>
        <w:r w:rsidR="00A7453F">
          <w:rPr>
            <w:rStyle w:val="Hyperlink"/>
          </w:rPr>
          <w:t>accination programme for children and young people – guidance for parents (publishing.service.gov.uk)</w:t>
        </w:r>
      </w:hyperlink>
      <w:r w:rsidR="00A7453F">
        <w:t xml:space="preserve"> .</w:t>
      </w:r>
    </w:p>
    <w:p w14:paraId="3F479016" w14:textId="77777777" w:rsidR="0061796F" w:rsidRDefault="0061796F" w:rsidP="00F37579">
      <w:pPr>
        <w:ind w:left="-284"/>
      </w:pPr>
    </w:p>
    <w:p w14:paraId="376F6400" w14:textId="77777777" w:rsidR="0061796F" w:rsidRDefault="0061796F" w:rsidP="0061796F">
      <w:pPr>
        <w:ind w:left="-284"/>
      </w:pPr>
      <w:r w:rsidRPr="0061796F">
        <w:t>Please note that a young person can consent to having a vaccinatio</w:t>
      </w:r>
      <w:r w:rsidR="009E6F28">
        <w:t>n,</w:t>
      </w:r>
      <w:r w:rsidRPr="0061796F">
        <w:t xml:space="preserve"> if they are assessed as competent to do so. For more information about consent please go to: </w:t>
      </w:r>
      <w:hyperlink r:id="rId17" w:history="1">
        <w:r w:rsidRPr="0061796F">
          <w:rPr>
            <w:rStyle w:val="Hyperlink"/>
          </w:rPr>
          <w:t>www.nhs.uk/chq/pages/900.aspx</w:t>
        </w:r>
      </w:hyperlink>
    </w:p>
    <w:p w14:paraId="475C1CD5" w14:textId="77777777" w:rsidR="001E5B48" w:rsidRDefault="001E5B48" w:rsidP="0061796F">
      <w:pPr>
        <w:ind w:left="-284"/>
        <w:rPr>
          <w:u w:val="single"/>
        </w:rPr>
      </w:pPr>
    </w:p>
    <w:p w14:paraId="33CAE023" w14:textId="77777777" w:rsidR="001E5B48" w:rsidRPr="0061796F" w:rsidRDefault="001E5B48" w:rsidP="0061796F">
      <w:pPr>
        <w:ind w:left="-284"/>
        <w:rPr>
          <w:u w:val="single"/>
        </w:rPr>
      </w:pPr>
      <w:r w:rsidRPr="00EB26D9">
        <w:rPr>
          <w:rFonts w:eastAsia="Calibri"/>
        </w:rPr>
        <w:t xml:space="preserve">If you have any </w:t>
      </w:r>
      <w:r>
        <w:rPr>
          <w:rFonts w:eastAsia="Calibri"/>
        </w:rPr>
        <w:t>questions</w:t>
      </w:r>
      <w:r w:rsidR="009064EA">
        <w:rPr>
          <w:rFonts w:eastAsia="Calibri"/>
        </w:rPr>
        <w:t xml:space="preserve"> </w:t>
      </w:r>
      <w:r w:rsidR="00523298">
        <w:t xml:space="preserve">please </w:t>
      </w:r>
      <w:r>
        <w:t xml:space="preserve">email: </w:t>
      </w:r>
      <w:hyperlink r:id="rId18" w:history="1">
        <w:r w:rsidRPr="006B4D20">
          <w:rPr>
            <w:rFonts w:asciiTheme="minorHAnsi" w:eastAsiaTheme="minorHAnsi" w:hAnsiTheme="minorHAnsi" w:cstheme="minorHAnsi"/>
            <w:color w:val="0000FF" w:themeColor="hyperlink"/>
            <w:sz w:val="24"/>
            <w:szCs w:val="24"/>
            <w:u w:val="single"/>
          </w:rPr>
          <w:t>kentchft.enquiries4covid19schools@nhs.net</w:t>
        </w:r>
      </w:hyperlink>
    </w:p>
    <w:p w14:paraId="09056081" w14:textId="77777777" w:rsidR="0061796F" w:rsidRDefault="0061796F" w:rsidP="0061796F">
      <w:pPr>
        <w:rPr>
          <w:rFonts w:eastAsia="Calibri"/>
        </w:rPr>
      </w:pPr>
    </w:p>
    <w:p w14:paraId="2E53FAC6" w14:textId="77777777" w:rsidR="0061796F" w:rsidRDefault="0067694A" w:rsidP="00F37579">
      <w:pPr>
        <w:ind w:left="-284"/>
        <w:rPr>
          <w:rFonts w:eastAsia="Calibri"/>
        </w:rPr>
      </w:pPr>
      <w:r>
        <w:rPr>
          <w:rFonts w:eastAsia="Calibri"/>
        </w:rPr>
        <w:t>Kind regards</w:t>
      </w:r>
    </w:p>
    <w:p w14:paraId="66C84376" w14:textId="77777777" w:rsidR="0067694A" w:rsidRDefault="0067694A" w:rsidP="00F37579">
      <w:pPr>
        <w:ind w:left="-284"/>
        <w:rPr>
          <w:rFonts w:eastAsia="Calibri"/>
        </w:rPr>
      </w:pPr>
    </w:p>
    <w:p w14:paraId="2BD0F54A" w14:textId="77777777" w:rsidR="00F37579" w:rsidRDefault="00F37579" w:rsidP="002C4C65">
      <w:pPr>
        <w:rPr>
          <w:rFonts w:eastAsia="Calibri"/>
        </w:rPr>
      </w:pPr>
    </w:p>
    <w:p w14:paraId="0A5ECF2F" w14:textId="77777777" w:rsidR="00F37579" w:rsidRDefault="00F37579" w:rsidP="00F37579">
      <w:pPr>
        <w:ind w:left="-284"/>
      </w:pPr>
      <w:r w:rsidRPr="002666B1">
        <w:t>School Age Immunisation Servic</w:t>
      </w:r>
      <w:r>
        <w:t>e</w:t>
      </w:r>
    </w:p>
    <w:p w14:paraId="723EF37F" w14:textId="77777777" w:rsidR="00F37579" w:rsidRDefault="00F37579" w:rsidP="00F37579">
      <w:pPr>
        <w:ind w:left="-284"/>
        <w:rPr>
          <w:rFonts w:eastAsia="Calibri"/>
        </w:rPr>
      </w:pPr>
      <w:r w:rsidRPr="002666B1">
        <w:t>Kent and Medway Immunisation Team</w:t>
      </w:r>
    </w:p>
    <w:p w14:paraId="74103C87" w14:textId="77777777" w:rsidR="00F37579" w:rsidRPr="00A65A0F" w:rsidRDefault="00F37579" w:rsidP="00F37579">
      <w:pPr>
        <w:ind w:left="-284"/>
        <w:rPr>
          <w:rFonts w:eastAsia="Calibri"/>
        </w:rPr>
      </w:pPr>
      <w:r w:rsidRPr="002666B1">
        <w:t>Kent Community Health NHS Foundation Trust</w:t>
      </w:r>
    </w:p>
    <w:p w14:paraId="2DEF0EBD" w14:textId="77777777" w:rsidR="00F37579" w:rsidRPr="0046174A" w:rsidRDefault="00F37579" w:rsidP="00F37579">
      <w:pPr>
        <w:ind w:left="-284"/>
        <w:jc w:val="both"/>
      </w:pPr>
    </w:p>
    <w:p w14:paraId="471540B3" w14:textId="77777777" w:rsidR="00F37579" w:rsidRDefault="00F37579" w:rsidP="00F37579">
      <w:pPr>
        <w:ind w:left="-284"/>
        <w:rPr>
          <w:rFonts w:eastAsia="Calibri"/>
          <w:b/>
        </w:rPr>
      </w:pPr>
    </w:p>
    <w:p w14:paraId="155FFD47" w14:textId="77777777" w:rsidR="0067694A" w:rsidRDefault="0067694A" w:rsidP="00F37579">
      <w:pPr>
        <w:ind w:left="-284"/>
        <w:rPr>
          <w:rFonts w:eastAsia="Calibri"/>
          <w:b/>
        </w:rPr>
      </w:pPr>
    </w:p>
    <w:p w14:paraId="1E845600" w14:textId="77777777" w:rsidR="0067694A" w:rsidRDefault="0067694A" w:rsidP="00F37579">
      <w:pPr>
        <w:ind w:left="-284"/>
        <w:rPr>
          <w:rFonts w:eastAsia="Calibri"/>
          <w:b/>
        </w:rPr>
      </w:pPr>
    </w:p>
    <w:p w14:paraId="55E4033C" w14:textId="77777777" w:rsidR="0067694A" w:rsidRDefault="0067694A" w:rsidP="00F37579">
      <w:pPr>
        <w:ind w:left="-284"/>
        <w:rPr>
          <w:rFonts w:eastAsia="Calibri"/>
          <w:b/>
        </w:rPr>
      </w:pPr>
    </w:p>
    <w:p w14:paraId="275CE858" w14:textId="77777777" w:rsidR="0067694A" w:rsidRDefault="0067694A" w:rsidP="002C4C65">
      <w:pPr>
        <w:rPr>
          <w:rFonts w:eastAsia="Calibri"/>
          <w:b/>
        </w:rPr>
      </w:pPr>
    </w:p>
    <w:p w14:paraId="324A3FC0" w14:textId="77777777" w:rsidR="0067694A" w:rsidRDefault="0067694A" w:rsidP="00F37579">
      <w:pPr>
        <w:ind w:left="-284"/>
        <w:rPr>
          <w:rFonts w:eastAsia="Calibri"/>
          <w:b/>
        </w:rPr>
      </w:pPr>
    </w:p>
    <w:p w14:paraId="657C8309" w14:textId="77777777" w:rsidR="0067694A" w:rsidRDefault="0067694A" w:rsidP="00F37579">
      <w:pPr>
        <w:ind w:left="-284"/>
        <w:rPr>
          <w:rFonts w:eastAsia="Calibri"/>
          <w:b/>
        </w:rPr>
      </w:pPr>
    </w:p>
    <w:p w14:paraId="74BBEBC0" w14:textId="77777777" w:rsidR="00C24BC5" w:rsidRDefault="00C24BC5" w:rsidP="00F37579">
      <w:pPr>
        <w:ind w:left="-284"/>
        <w:rPr>
          <w:rFonts w:eastAsia="Calibri"/>
          <w:b/>
        </w:rPr>
      </w:pPr>
    </w:p>
    <w:p w14:paraId="68500BC6" w14:textId="77777777" w:rsidR="00C24BC5" w:rsidRDefault="00C24BC5" w:rsidP="00F37579">
      <w:pPr>
        <w:ind w:left="-284"/>
        <w:rPr>
          <w:rFonts w:eastAsia="Calibri"/>
          <w:b/>
        </w:rPr>
      </w:pPr>
    </w:p>
    <w:p w14:paraId="61E0A1D7" w14:textId="77777777" w:rsidR="00C24BC5" w:rsidRDefault="00C24BC5" w:rsidP="00F37579">
      <w:pPr>
        <w:ind w:left="-284"/>
        <w:rPr>
          <w:rFonts w:eastAsia="Calibri"/>
          <w:b/>
        </w:rPr>
      </w:pPr>
    </w:p>
    <w:p w14:paraId="01AD9910" w14:textId="77777777" w:rsidR="00C24BC5" w:rsidRDefault="00C24BC5" w:rsidP="00F37579">
      <w:pPr>
        <w:ind w:left="-284"/>
        <w:rPr>
          <w:rFonts w:eastAsia="Calibri"/>
          <w:b/>
        </w:rPr>
      </w:pPr>
    </w:p>
    <w:p w14:paraId="7BD5BA20" w14:textId="77777777" w:rsidR="00C24BC5" w:rsidRDefault="00C24BC5" w:rsidP="00F37579">
      <w:pPr>
        <w:ind w:left="-284"/>
        <w:rPr>
          <w:rFonts w:eastAsia="Calibri"/>
          <w:b/>
        </w:rPr>
      </w:pPr>
    </w:p>
    <w:p w14:paraId="51524A1F" w14:textId="77777777" w:rsidR="0067694A" w:rsidRDefault="0067694A" w:rsidP="00F37579">
      <w:pPr>
        <w:ind w:left="-284"/>
        <w:rPr>
          <w:rFonts w:eastAsia="Calibri"/>
          <w:b/>
        </w:rPr>
      </w:pPr>
    </w:p>
    <w:p w14:paraId="5CF278C7" w14:textId="77777777" w:rsidR="0067694A" w:rsidRPr="0067694A" w:rsidRDefault="0067694A" w:rsidP="0067694A">
      <w:pPr>
        <w:ind w:left="-284"/>
        <w:rPr>
          <w:bCs/>
          <w:i/>
        </w:rPr>
      </w:pPr>
    </w:p>
    <w:p w14:paraId="5D104B40" w14:textId="77777777" w:rsidR="0067694A" w:rsidRPr="0067694A" w:rsidRDefault="0067694A" w:rsidP="0067694A">
      <w:pPr>
        <w:ind w:left="-284"/>
      </w:pPr>
      <w:r w:rsidRPr="0067694A">
        <w:rPr>
          <w:bCs/>
          <w:i/>
        </w:rPr>
        <w:t>Your information</w:t>
      </w:r>
    </w:p>
    <w:p w14:paraId="5523B1BD" w14:textId="77777777" w:rsidR="00CC4921" w:rsidRPr="004B2969" w:rsidRDefault="0067694A" w:rsidP="0067694A">
      <w:pPr>
        <w:ind w:left="-284"/>
      </w:pPr>
      <w:r w:rsidRPr="0067694A">
        <w:rPr>
          <w:bCs/>
          <w:i/>
        </w:rPr>
        <w:t>If you would like to find out what happens to personal information held about you, please read the </w:t>
      </w:r>
      <w:hyperlink r:id="rId19" w:anchor="YourPersonalInformation" w:history="1">
        <w:r w:rsidRPr="0067694A">
          <w:rPr>
            <w:rStyle w:val="Hyperlink"/>
            <w:bCs/>
            <w:i/>
          </w:rPr>
          <w:t>your personal information</w:t>
        </w:r>
      </w:hyperlink>
      <w:r w:rsidRPr="0067694A">
        <w:rPr>
          <w:bCs/>
          <w:i/>
        </w:rPr>
        <w:t> section on our Legal page. You can also read our </w:t>
      </w:r>
      <w:hyperlink r:id="rId20" w:tgtFrame="_blank" w:history="1">
        <w:r w:rsidRPr="0067694A">
          <w:rPr>
            <w:rStyle w:val="Hyperlink"/>
            <w:bCs/>
            <w:i/>
          </w:rPr>
          <w:t>privacy policy</w:t>
        </w:r>
      </w:hyperlink>
      <w:r w:rsidRPr="0067694A">
        <w:rPr>
          <w:bCs/>
          <w:i/>
        </w:rPr>
        <w:t> for more information.</w:t>
      </w:r>
    </w:p>
    <w:sectPr w:rsidR="00CC4921" w:rsidRPr="004B2969" w:rsidSect="00F37579">
      <w:footerReference w:type="default" r:id="rId21"/>
      <w:headerReference w:type="first" r:id="rId22"/>
      <w:footerReference w:type="first" r:id="rId23"/>
      <w:pgSz w:w="11900" w:h="16840"/>
      <w:pgMar w:top="1418" w:right="1268" w:bottom="1560" w:left="1276" w:header="737" w:footer="403"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FDD48A" w14:textId="77777777" w:rsidR="00B50D04" w:rsidRDefault="00B50D04">
      <w:r>
        <w:separator/>
      </w:r>
    </w:p>
  </w:endnote>
  <w:endnote w:type="continuationSeparator" w:id="0">
    <w:p w14:paraId="54701329" w14:textId="77777777" w:rsidR="00B50D04" w:rsidRDefault="00B50D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BC08A8" w14:textId="77777777" w:rsidR="00CF3ABF" w:rsidRPr="00E51193" w:rsidRDefault="00CF3ABF" w:rsidP="00E51193">
    <w:pPr>
      <w:pStyle w:val="Footer"/>
      <w:jc w:val="right"/>
    </w:pPr>
    <w:r w:rsidRPr="00E51193">
      <w:t xml:space="preserve">Page </w:t>
    </w:r>
    <w:r w:rsidRPr="00E51193">
      <w:fldChar w:fldCharType="begin"/>
    </w:r>
    <w:r w:rsidRPr="00E51193">
      <w:instrText xml:space="preserve"> PAGE  \* Arabic  \* MERGEFORMAT </w:instrText>
    </w:r>
    <w:r w:rsidRPr="00E51193">
      <w:fldChar w:fldCharType="separate"/>
    </w:r>
    <w:r>
      <w:rPr>
        <w:noProof/>
      </w:rPr>
      <w:t>2</w:t>
    </w:r>
    <w:r w:rsidRPr="00E51193">
      <w:fldChar w:fldCharType="end"/>
    </w:r>
    <w:r w:rsidRPr="00E51193">
      <w:t xml:space="preserve"> of </w:t>
    </w:r>
    <w:r w:rsidR="00B50D04">
      <w:fldChar w:fldCharType="begin"/>
    </w:r>
    <w:r w:rsidR="00B50D04">
      <w:instrText xml:space="preserve"> NUMPAGES  \* Arabic  \* MERGEFORMAT </w:instrText>
    </w:r>
    <w:r w:rsidR="00B50D04">
      <w:fldChar w:fldCharType="separate"/>
    </w:r>
    <w:r>
      <w:rPr>
        <w:noProof/>
      </w:rPr>
      <w:t>2</w:t>
    </w:r>
    <w:r w:rsidR="00B50D04">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AD16AE" w14:textId="77777777" w:rsidR="00CF3ABF" w:rsidRPr="00E51193" w:rsidRDefault="00CF3ABF" w:rsidP="003465E1">
    <w:pPr>
      <w:ind w:left="-709"/>
      <w:rPr>
        <w:sz w:val="20"/>
        <w:szCs w:val="18"/>
      </w:rPr>
    </w:pPr>
    <w:r>
      <w:rPr>
        <w:noProof/>
        <w:sz w:val="20"/>
        <w:szCs w:val="18"/>
        <w:lang w:eastAsia="en-GB"/>
      </w:rPr>
      <w:drawing>
        <wp:anchor distT="0" distB="0" distL="114300" distR="114300" simplePos="0" relativeHeight="251659264" behindDoc="0" locked="0" layoutInCell="1" allowOverlap="1" wp14:anchorId="75B85624" wp14:editId="3BCD93D9">
          <wp:simplePos x="0" y="0"/>
          <wp:positionH relativeFrom="column">
            <wp:posOffset>-11430</wp:posOffset>
          </wp:positionH>
          <wp:positionV relativeFrom="paragraph">
            <wp:posOffset>9252585</wp:posOffset>
          </wp:positionV>
          <wp:extent cx="7571740" cy="1447165"/>
          <wp:effectExtent l="0" t="0" r="0" b="635"/>
          <wp:wrapNone/>
          <wp:docPr id="33" name="Picture 33" descr="KCHFT_Letter template FOOTER_NOV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HFT_Letter template FOOTER_NOV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1740" cy="1447165"/>
                  </a:xfrm>
                  <a:prstGeom prst="rect">
                    <a:avLst/>
                  </a:prstGeom>
                  <a:noFill/>
                </pic:spPr>
              </pic:pic>
            </a:graphicData>
          </a:graphic>
          <wp14:sizeRelH relativeFrom="page">
            <wp14:pctWidth>0</wp14:pctWidth>
          </wp14:sizeRelH>
          <wp14:sizeRelV relativeFrom="page">
            <wp14:pctHeight>0</wp14:pctHeight>
          </wp14:sizeRelV>
        </wp:anchor>
      </w:drawing>
    </w:r>
    <w:r>
      <w:rPr>
        <w:noProof/>
        <w:sz w:val="20"/>
        <w:szCs w:val="18"/>
        <w:lang w:eastAsia="en-GB"/>
      </w:rPr>
      <w:drawing>
        <wp:inline distT="0" distB="0" distL="0" distR="0" wp14:anchorId="58ADAD8B" wp14:editId="19E792CD">
          <wp:extent cx="6352540" cy="1238208"/>
          <wp:effectExtent l="0" t="0" r="0" b="63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45758" cy="1256378"/>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1EF39A" w14:textId="77777777" w:rsidR="00B50D04" w:rsidRDefault="00B50D04">
      <w:r>
        <w:separator/>
      </w:r>
    </w:p>
  </w:footnote>
  <w:footnote w:type="continuationSeparator" w:id="0">
    <w:p w14:paraId="0257B992" w14:textId="77777777" w:rsidR="00B50D04" w:rsidRDefault="00B50D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A8B41" w14:textId="77777777" w:rsidR="00CF3ABF" w:rsidRPr="009160A1" w:rsidRDefault="00CF3ABF" w:rsidP="00B242E2">
    <w:pPr>
      <w:pStyle w:val="Header"/>
      <w:jc w:val="right"/>
      <w:rPr>
        <w:noProof/>
        <w:lang w:val="en-US"/>
      </w:rPr>
    </w:pPr>
    <w:r>
      <w:rPr>
        <w:noProof/>
        <w:lang w:eastAsia="en-GB"/>
      </w:rPr>
      <w:drawing>
        <wp:anchor distT="0" distB="0" distL="114300" distR="114300" simplePos="0" relativeHeight="251658240" behindDoc="0" locked="0" layoutInCell="1" allowOverlap="1" wp14:anchorId="48628F0F" wp14:editId="0817021A">
          <wp:simplePos x="0" y="0"/>
          <wp:positionH relativeFrom="column">
            <wp:posOffset>3609340</wp:posOffset>
          </wp:positionH>
          <wp:positionV relativeFrom="paragraph">
            <wp:posOffset>-417830</wp:posOffset>
          </wp:positionV>
          <wp:extent cx="2943721" cy="1367790"/>
          <wp:effectExtent l="0" t="0" r="9525" b="38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Kent Community Health NHS Foundation Trust RGB BLUE"/>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43721" cy="13677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CD25BC" w14:textId="77777777" w:rsidR="00CF3ABF" w:rsidRPr="009160A1" w:rsidRDefault="00CF3ABF" w:rsidP="00B242E2">
    <w:pPr>
      <w:pStyle w:val="Header"/>
      <w:jc w:val="right"/>
      <w:rPr>
        <w:noProof/>
        <w:lang w:val="en-US"/>
      </w:rPr>
    </w:pPr>
  </w:p>
  <w:p w14:paraId="5C2D9781" w14:textId="77777777" w:rsidR="00CF3ABF" w:rsidRPr="009160A1" w:rsidRDefault="00CF3ABF" w:rsidP="00B242E2">
    <w:pPr>
      <w:pStyle w:val="Header"/>
      <w:jc w:val="right"/>
      <w:rPr>
        <w:noProof/>
        <w:lang w:val="en-US"/>
      </w:rPr>
    </w:pPr>
  </w:p>
  <w:p w14:paraId="5C1A1384" w14:textId="77777777" w:rsidR="00CF3ABF" w:rsidRPr="00B47620" w:rsidRDefault="00CF3ABF" w:rsidP="00865E49">
    <w:pPr>
      <w:pStyle w:val="Header"/>
      <w:ind w:right="176"/>
      <w:jc w:val="right"/>
      <w:rPr>
        <w:noProof/>
        <w:sz w:val="12"/>
        <w:lang w:val="en-US"/>
      </w:rPr>
    </w:pPr>
  </w:p>
  <w:p w14:paraId="6F6B9F1E" w14:textId="77777777" w:rsidR="00CF3ABF" w:rsidRPr="009160A1" w:rsidRDefault="00CF3ABF" w:rsidP="00E51193">
    <w:pPr>
      <w:pStyle w:val="Header"/>
      <w:tabs>
        <w:tab w:val="left" w:pos="10051"/>
      </w:tabs>
      <w:ind w:right="176"/>
      <w:jc w:val="right"/>
      <w:rPr>
        <w:noProof/>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51D1E"/>
    <w:multiLevelType w:val="hybridMultilevel"/>
    <w:tmpl w:val="543CE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C45B8A"/>
    <w:multiLevelType w:val="hybridMultilevel"/>
    <w:tmpl w:val="2BD4EC20"/>
    <w:lvl w:ilvl="0" w:tplc="F23A2D24">
      <w:numFmt w:val="bullet"/>
      <w:lvlText w:val="•"/>
      <w:lvlJc w:val="left"/>
      <w:pPr>
        <w:ind w:left="1080" w:hanging="720"/>
      </w:pPr>
      <w:rPr>
        <w:rFonts w:ascii="Arial" w:eastAsia="Cambr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CA19D8"/>
    <w:multiLevelType w:val="hybridMultilevel"/>
    <w:tmpl w:val="F6FEFBB6"/>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41113F"/>
    <w:multiLevelType w:val="hybridMultilevel"/>
    <w:tmpl w:val="903018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052790C"/>
    <w:multiLevelType w:val="hybridMultilevel"/>
    <w:tmpl w:val="436CE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AF63F8"/>
    <w:multiLevelType w:val="hybridMultilevel"/>
    <w:tmpl w:val="FC60AF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8E95D02"/>
    <w:multiLevelType w:val="hybridMultilevel"/>
    <w:tmpl w:val="D396C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0778CE"/>
    <w:multiLevelType w:val="hybridMultilevel"/>
    <w:tmpl w:val="B5A275AA"/>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8" w15:restartNumberingAfterBreak="0">
    <w:nsid w:val="55D6316D"/>
    <w:multiLevelType w:val="hybridMultilevel"/>
    <w:tmpl w:val="9F1EAA1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673F34E7"/>
    <w:multiLevelType w:val="hybridMultilevel"/>
    <w:tmpl w:val="689A6F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7D993077"/>
    <w:multiLevelType w:val="hybridMultilevel"/>
    <w:tmpl w:val="B5A4FE16"/>
    <w:lvl w:ilvl="0" w:tplc="B34A9794">
      <w:numFmt w:val="bullet"/>
      <w:lvlText w:val="•"/>
      <w:lvlJc w:val="left"/>
      <w:pPr>
        <w:ind w:left="1080" w:hanging="720"/>
      </w:pPr>
      <w:rPr>
        <w:rFonts w:ascii="Arial" w:eastAsia="Cambr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EA30D96"/>
    <w:multiLevelType w:val="hybridMultilevel"/>
    <w:tmpl w:val="E5129E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
  </w:num>
  <w:num w:numId="2">
    <w:abstractNumId w:val="10"/>
  </w:num>
  <w:num w:numId="3">
    <w:abstractNumId w:val="2"/>
  </w:num>
  <w:num w:numId="4">
    <w:abstractNumId w:val="6"/>
  </w:num>
  <w:num w:numId="5">
    <w:abstractNumId w:val="1"/>
  </w:num>
  <w:num w:numId="6">
    <w:abstractNumId w:val="11"/>
  </w:num>
  <w:num w:numId="7">
    <w:abstractNumId w:val="0"/>
  </w:num>
  <w:num w:numId="8">
    <w:abstractNumId w:val="9"/>
  </w:num>
  <w:num w:numId="9">
    <w:abstractNumId w:val="7"/>
  </w:num>
  <w:num w:numId="10">
    <w:abstractNumId w:val="3"/>
  </w:num>
  <w:num w:numId="11">
    <w:abstractNumId w:val="8"/>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92E"/>
    <w:rsid w:val="000010FB"/>
    <w:rsid w:val="00024DD4"/>
    <w:rsid w:val="00035C58"/>
    <w:rsid w:val="00037047"/>
    <w:rsid w:val="000436F9"/>
    <w:rsid w:val="000471C1"/>
    <w:rsid w:val="000576B0"/>
    <w:rsid w:val="00057DD8"/>
    <w:rsid w:val="0006376D"/>
    <w:rsid w:val="00074194"/>
    <w:rsid w:val="00095148"/>
    <w:rsid w:val="000A0133"/>
    <w:rsid w:val="000A1B3B"/>
    <w:rsid w:val="000B06FF"/>
    <w:rsid w:val="000B4144"/>
    <w:rsid w:val="000F18FB"/>
    <w:rsid w:val="000F2607"/>
    <w:rsid w:val="000F6E12"/>
    <w:rsid w:val="00121DBD"/>
    <w:rsid w:val="001252C0"/>
    <w:rsid w:val="0013148E"/>
    <w:rsid w:val="001341AF"/>
    <w:rsid w:val="00135CA2"/>
    <w:rsid w:val="00136393"/>
    <w:rsid w:val="001374EC"/>
    <w:rsid w:val="00151231"/>
    <w:rsid w:val="00173F30"/>
    <w:rsid w:val="00175D7A"/>
    <w:rsid w:val="00194DEF"/>
    <w:rsid w:val="00196646"/>
    <w:rsid w:val="001A4D35"/>
    <w:rsid w:val="001D63DA"/>
    <w:rsid w:val="001E486F"/>
    <w:rsid w:val="001E5B48"/>
    <w:rsid w:val="001F3355"/>
    <w:rsid w:val="00202C07"/>
    <w:rsid w:val="00205F94"/>
    <w:rsid w:val="002067FE"/>
    <w:rsid w:val="0021021F"/>
    <w:rsid w:val="00220AEE"/>
    <w:rsid w:val="0022160B"/>
    <w:rsid w:val="00231252"/>
    <w:rsid w:val="0026443D"/>
    <w:rsid w:val="002919E8"/>
    <w:rsid w:val="00291AB6"/>
    <w:rsid w:val="002A0CAE"/>
    <w:rsid w:val="002A1602"/>
    <w:rsid w:val="002B55E5"/>
    <w:rsid w:val="002C4C65"/>
    <w:rsid w:val="002E306E"/>
    <w:rsid w:val="002F4B2A"/>
    <w:rsid w:val="00315776"/>
    <w:rsid w:val="00340D5B"/>
    <w:rsid w:val="003465E1"/>
    <w:rsid w:val="003505FA"/>
    <w:rsid w:val="00354DD0"/>
    <w:rsid w:val="003654EA"/>
    <w:rsid w:val="00392EDC"/>
    <w:rsid w:val="0039397E"/>
    <w:rsid w:val="00397FF2"/>
    <w:rsid w:val="003A46B8"/>
    <w:rsid w:val="003C7ADA"/>
    <w:rsid w:val="003D1895"/>
    <w:rsid w:val="003D54A5"/>
    <w:rsid w:val="003D7232"/>
    <w:rsid w:val="003E0402"/>
    <w:rsid w:val="003E7472"/>
    <w:rsid w:val="003F3074"/>
    <w:rsid w:val="003F39A2"/>
    <w:rsid w:val="003F780E"/>
    <w:rsid w:val="004049C8"/>
    <w:rsid w:val="00405503"/>
    <w:rsid w:val="00410F24"/>
    <w:rsid w:val="00416E4E"/>
    <w:rsid w:val="00430CDF"/>
    <w:rsid w:val="0043495B"/>
    <w:rsid w:val="00436E01"/>
    <w:rsid w:val="0043763F"/>
    <w:rsid w:val="0044603F"/>
    <w:rsid w:val="0046174A"/>
    <w:rsid w:val="004631EC"/>
    <w:rsid w:val="00472BAE"/>
    <w:rsid w:val="00484FB7"/>
    <w:rsid w:val="00490588"/>
    <w:rsid w:val="004943EB"/>
    <w:rsid w:val="00496552"/>
    <w:rsid w:val="004B2969"/>
    <w:rsid w:val="004B3F8B"/>
    <w:rsid w:val="004D06C8"/>
    <w:rsid w:val="004E2529"/>
    <w:rsid w:val="004E71FA"/>
    <w:rsid w:val="004F0072"/>
    <w:rsid w:val="00514279"/>
    <w:rsid w:val="00523298"/>
    <w:rsid w:val="005256AC"/>
    <w:rsid w:val="00536140"/>
    <w:rsid w:val="0055478F"/>
    <w:rsid w:val="00555D3F"/>
    <w:rsid w:val="005636C5"/>
    <w:rsid w:val="00566C70"/>
    <w:rsid w:val="00567741"/>
    <w:rsid w:val="00571BAD"/>
    <w:rsid w:val="00571FC8"/>
    <w:rsid w:val="00577729"/>
    <w:rsid w:val="00583FDA"/>
    <w:rsid w:val="005879A1"/>
    <w:rsid w:val="005930A9"/>
    <w:rsid w:val="005A1ECD"/>
    <w:rsid w:val="005B0300"/>
    <w:rsid w:val="005D03CC"/>
    <w:rsid w:val="005D3286"/>
    <w:rsid w:val="005D4AE1"/>
    <w:rsid w:val="005E1540"/>
    <w:rsid w:val="005E2A97"/>
    <w:rsid w:val="005E4F84"/>
    <w:rsid w:val="005F7FBD"/>
    <w:rsid w:val="00604313"/>
    <w:rsid w:val="006120DF"/>
    <w:rsid w:val="00613FED"/>
    <w:rsid w:val="00615705"/>
    <w:rsid w:val="0061788A"/>
    <w:rsid w:val="0061796F"/>
    <w:rsid w:val="00623ADB"/>
    <w:rsid w:val="00640809"/>
    <w:rsid w:val="006520AD"/>
    <w:rsid w:val="00657D66"/>
    <w:rsid w:val="00661A89"/>
    <w:rsid w:val="00670E06"/>
    <w:rsid w:val="0067694A"/>
    <w:rsid w:val="006B4D20"/>
    <w:rsid w:val="006B56A0"/>
    <w:rsid w:val="006B7050"/>
    <w:rsid w:val="006C45F2"/>
    <w:rsid w:val="006D0683"/>
    <w:rsid w:val="006D60C3"/>
    <w:rsid w:val="006D650F"/>
    <w:rsid w:val="006E43BB"/>
    <w:rsid w:val="006F1692"/>
    <w:rsid w:val="006F364D"/>
    <w:rsid w:val="006F3886"/>
    <w:rsid w:val="0070253C"/>
    <w:rsid w:val="00704E3A"/>
    <w:rsid w:val="0070533D"/>
    <w:rsid w:val="00713D16"/>
    <w:rsid w:val="00716422"/>
    <w:rsid w:val="00724BBD"/>
    <w:rsid w:val="00740D08"/>
    <w:rsid w:val="007416AD"/>
    <w:rsid w:val="00750C6E"/>
    <w:rsid w:val="00774963"/>
    <w:rsid w:val="007849EA"/>
    <w:rsid w:val="007A2103"/>
    <w:rsid w:val="007B5E63"/>
    <w:rsid w:val="007F36D2"/>
    <w:rsid w:val="007F6BF3"/>
    <w:rsid w:val="007F733E"/>
    <w:rsid w:val="007F7D8C"/>
    <w:rsid w:val="008071D9"/>
    <w:rsid w:val="0083048D"/>
    <w:rsid w:val="00831A67"/>
    <w:rsid w:val="00843295"/>
    <w:rsid w:val="00856CA6"/>
    <w:rsid w:val="00862758"/>
    <w:rsid w:val="00865E49"/>
    <w:rsid w:val="008729F5"/>
    <w:rsid w:val="008A5682"/>
    <w:rsid w:val="008B673B"/>
    <w:rsid w:val="008C5B38"/>
    <w:rsid w:val="008C66A2"/>
    <w:rsid w:val="008C7108"/>
    <w:rsid w:val="008E760E"/>
    <w:rsid w:val="009011E3"/>
    <w:rsid w:val="00904799"/>
    <w:rsid w:val="009064EA"/>
    <w:rsid w:val="00906F06"/>
    <w:rsid w:val="009160A1"/>
    <w:rsid w:val="0093371A"/>
    <w:rsid w:val="00935966"/>
    <w:rsid w:val="00944F36"/>
    <w:rsid w:val="00946617"/>
    <w:rsid w:val="00956AC3"/>
    <w:rsid w:val="00957FC1"/>
    <w:rsid w:val="00962E1F"/>
    <w:rsid w:val="009652F7"/>
    <w:rsid w:val="009817B3"/>
    <w:rsid w:val="00985325"/>
    <w:rsid w:val="009A2B8B"/>
    <w:rsid w:val="009A6C78"/>
    <w:rsid w:val="009B592E"/>
    <w:rsid w:val="009C5C21"/>
    <w:rsid w:val="009D1DA8"/>
    <w:rsid w:val="009D5600"/>
    <w:rsid w:val="009E108B"/>
    <w:rsid w:val="009E22AB"/>
    <w:rsid w:val="009E2788"/>
    <w:rsid w:val="009E6F28"/>
    <w:rsid w:val="00A00187"/>
    <w:rsid w:val="00A03E5B"/>
    <w:rsid w:val="00A04B81"/>
    <w:rsid w:val="00A0657B"/>
    <w:rsid w:val="00A1479E"/>
    <w:rsid w:val="00A14A73"/>
    <w:rsid w:val="00A16C39"/>
    <w:rsid w:val="00A175B5"/>
    <w:rsid w:val="00A21936"/>
    <w:rsid w:val="00A41787"/>
    <w:rsid w:val="00A42872"/>
    <w:rsid w:val="00A477C1"/>
    <w:rsid w:val="00A53621"/>
    <w:rsid w:val="00A70E34"/>
    <w:rsid w:val="00A72415"/>
    <w:rsid w:val="00A7453F"/>
    <w:rsid w:val="00A86B0A"/>
    <w:rsid w:val="00A8713D"/>
    <w:rsid w:val="00A924BF"/>
    <w:rsid w:val="00A950BB"/>
    <w:rsid w:val="00AB187F"/>
    <w:rsid w:val="00AB5B65"/>
    <w:rsid w:val="00AC3065"/>
    <w:rsid w:val="00AD4682"/>
    <w:rsid w:val="00AE60F8"/>
    <w:rsid w:val="00AE6794"/>
    <w:rsid w:val="00AE77F6"/>
    <w:rsid w:val="00AF2EAE"/>
    <w:rsid w:val="00B10F7A"/>
    <w:rsid w:val="00B14EEC"/>
    <w:rsid w:val="00B164F4"/>
    <w:rsid w:val="00B17EA4"/>
    <w:rsid w:val="00B242E2"/>
    <w:rsid w:val="00B267D3"/>
    <w:rsid w:val="00B36A33"/>
    <w:rsid w:val="00B47620"/>
    <w:rsid w:val="00B50D04"/>
    <w:rsid w:val="00B60CFE"/>
    <w:rsid w:val="00B67A7D"/>
    <w:rsid w:val="00B71104"/>
    <w:rsid w:val="00B71C08"/>
    <w:rsid w:val="00B73FCC"/>
    <w:rsid w:val="00B81DB6"/>
    <w:rsid w:val="00B90484"/>
    <w:rsid w:val="00B92A64"/>
    <w:rsid w:val="00BB766F"/>
    <w:rsid w:val="00BD78C2"/>
    <w:rsid w:val="00BE1431"/>
    <w:rsid w:val="00BE2E37"/>
    <w:rsid w:val="00BF1AC7"/>
    <w:rsid w:val="00BF3513"/>
    <w:rsid w:val="00BF4882"/>
    <w:rsid w:val="00C17ECD"/>
    <w:rsid w:val="00C20032"/>
    <w:rsid w:val="00C21303"/>
    <w:rsid w:val="00C24BC5"/>
    <w:rsid w:val="00C267F7"/>
    <w:rsid w:val="00C33B13"/>
    <w:rsid w:val="00C35813"/>
    <w:rsid w:val="00C44C1C"/>
    <w:rsid w:val="00C51E5B"/>
    <w:rsid w:val="00C52EE2"/>
    <w:rsid w:val="00C6783B"/>
    <w:rsid w:val="00C96571"/>
    <w:rsid w:val="00C979E6"/>
    <w:rsid w:val="00CB5966"/>
    <w:rsid w:val="00CC4921"/>
    <w:rsid w:val="00CD1839"/>
    <w:rsid w:val="00CE01B6"/>
    <w:rsid w:val="00CE73F6"/>
    <w:rsid w:val="00CF3ABF"/>
    <w:rsid w:val="00CF4D9C"/>
    <w:rsid w:val="00D11C39"/>
    <w:rsid w:val="00D21FF3"/>
    <w:rsid w:val="00D4157C"/>
    <w:rsid w:val="00D415A1"/>
    <w:rsid w:val="00D46CE1"/>
    <w:rsid w:val="00D52A3D"/>
    <w:rsid w:val="00D60963"/>
    <w:rsid w:val="00D61BF8"/>
    <w:rsid w:val="00D61C61"/>
    <w:rsid w:val="00D64534"/>
    <w:rsid w:val="00D75299"/>
    <w:rsid w:val="00D95CAA"/>
    <w:rsid w:val="00DA7EEF"/>
    <w:rsid w:val="00DB137A"/>
    <w:rsid w:val="00DB238A"/>
    <w:rsid w:val="00DB5005"/>
    <w:rsid w:val="00DD6A7A"/>
    <w:rsid w:val="00DE1378"/>
    <w:rsid w:val="00E02DE4"/>
    <w:rsid w:val="00E06424"/>
    <w:rsid w:val="00E12CA0"/>
    <w:rsid w:val="00E13268"/>
    <w:rsid w:val="00E17D4E"/>
    <w:rsid w:val="00E31559"/>
    <w:rsid w:val="00E459A6"/>
    <w:rsid w:val="00E51014"/>
    <w:rsid w:val="00E51193"/>
    <w:rsid w:val="00E547E4"/>
    <w:rsid w:val="00E6084E"/>
    <w:rsid w:val="00E62BC9"/>
    <w:rsid w:val="00E663A7"/>
    <w:rsid w:val="00E67F18"/>
    <w:rsid w:val="00E70709"/>
    <w:rsid w:val="00E77633"/>
    <w:rsid w:val="00E817F6"/>
    <w:rsid w:val="00E83601"/>
    <w:rsid w:val="00EA437E"/>
    <w:rsid w:val="00EA71D5"/>
    <w:rsid w:val="00EC0A93"/>
    <w:rsid w:val="00EC3D09"/>
    <w:rsid w:val="00ED0F7C"/>
    <w:rsid w:val="00ED6EAF"/>
    <w:rsid w:val="00EE5337"/>
    <w:rsid w:val="00EF5F42"/>
    <w:rsid w:val="00F0548E"/>
    <w:rsid w:val="00F10547"/>
    <w:rsid w:val="00F13892"/>
    <w:rsid w:val="00F15C48"/>
    <w:rsid w:val="00F17A90"/>
    <w:rsid w:val="00F24AE1"/>
    <w:rsid w:val="00F27FB6"/>
    <w:rsid w:val="00F37579"/>
    <w:rsid w:val="00F41BD7"/>
    <w:rsid w:val="00F4681D"/>
    <w:rsid w:val="00F638A2"/>
    <w:rsid w:val="00F66A2A"/>
    <w:rsid w:val="00F66E54"/>
    <w:rsid w:val="00F76926"/>
    <w:rsid w:val="00F924E9"/>
    <w:rsid w:val="00F944F5"/>
    <w:rsid w:val="00F95A88"/>
    <w:rsid w:val="00F96B61"/>
    <w:rsid w:val="00FA0358"/>
    <w:rsid w:val="00FA0932"/>
    <w:rsid w:val="00FA1414"/>
    <w:rsid w:val="00FB700A"/>
    <w:rsid w:val="00FC079B"/>
    <w:rsid w:val="00FD52A5"/>
    <w:rsid w:val="00FE6CE7"/>
    <w:rsid w:val="00FF64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0CB0DF4"/>
  <w15:docId w15:val="{1C1F162D-29AD-4A42-949D-240A9EE84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Cambria" w:hAnsi="Cambria"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7A56"/>
    <w:rPr>
      <w:rFonts w:ascii="Arial" w:hAnsi="Arial" w:cs="Arial"/>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7FB3"/>
    <w:pPr>
      <w:tabs>
        <w:tab w:val="center" w:pos="4320"/>
        <w:tab w:val="right" w:pos="8640"/>
      </w:tabs>
    </w:pPr>
  </w:style>
  <w:style w:type="character" w:customStyle="1" w:styleId="HeaderChar">
    <w:name w:val="Header Char"/>
    <w:link w:val="Header"/>
    <w:uiPriority w:val="99"/>
    <w:rsid w:val="009C7FB3"/>
    <w:rPr>
      <w:sz w:val="24"/>
      <w:lang w:val="en-GB"/>
    </w:rPr>
  </w:style>
  <w:style w:type="paragraph" w:styleId="Footer">
    <w:name w:val="footer"/>
    <w:basedOn w:val="Normal"/>
    <w:link w:val="FooterChar"/>
    <w:uiPriority w:val="99"/>
    <w:unhideWhenUsed/>
    <w:rsid w:val="009C7FB3"/>
    <w:pPr>
      <w:tabs>
        <w:tab w:val="center" w:pos="4320"/>
        <w:tab w:val="right" w:pos="8640"/>
      </w:tabs>
    </w:pPr>
  </w:style>
  <w:style w:type="character" w:customStyle="1" w:styleId="FooterChar">
    <w:name w:val="Footer Char"/>
    <w:link w:val="Footer"/>
    <w:uiPriority w:val="99"/>
    <w:rsid w:val="009C7FB3"/>
    <w:rPr>
      <w:sz w:val="24"/>
      <w:lang w:val="en-GB"/>
    </w:rPr>
  </w:style>
  <w:style w:type="paragraph" w:styleId="BalloonText">
    <w:name w:val="Balloon Text"/>
    <w:basedOn w:val="Normal"/>
    <w:semiHidden/>
    <w:rsid w:val="007B5E63"/>
    <w:rPr>
      <w:rFonts w:ascii="Tahoma" w:hAnsi="Tahoma" w:cs="Tahoma"/>
      <w:sz w:val="16"/>
      <w:szCs w:val="16"/>
    </w:rPr>
  </w:style>
  <w:style w:type="character" w:styleId="Hyperlink">
    <w:name w:val="Hyperlink"/>
    <w:uiPriority w:val="99"/>
    <w:unhideWhenUsed/>
    <w:rsid w:val="00FA0932"/>
    <w:rPr>
      <w:color w:val="0000FF"/>
      <w:u w:val="single"/>
    </w:rPr>
  </w:style>
  <w:style w:type="character" w:styleId="FollowedHyperlink">
    <w:name w:val="FollowedHyperlink"/>
    <w:basedOn w:val="DefaultParagraphFont"/>
    <w:uiPriority w:val="99"/>
    <w:semiHidden/>
    <w:unhideWhenUsed/>
    <w:rsid w:val="006120DF"/>
    <w:rPr>
      <w:color w:val="800080" w:themeColor="followedHyperlink"/>
      <w:u w:val="single"/>
    </w:rPr>
  </w:style>
  <w:style w:type="paragraph" w:styleId="NormalWeb">
    <w:name w:val="Normal (Web)"/>
    <w:basedOn w:val="Normal"/>
    <w:uiPriority w:val="99"/>
    <w:unhideWhenUsed/>
    <w:rsid w:val="00AE60F8"/>
    <w:pPr>
      <w:spacing w:before="100" w:beforeAutospacing="1" w:after="100" w:afterAutospacing="1"/>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D415A1"/>
    <w:rPr>
      <w:color w:val="605E5C"/>
      <w:shd w:val="clear" w:color="auto" w:fill="E1DFDD"/>
    </w:rPr>
  </w:style>
  <w:style w:type="paragraph" w:styleId="ListParagraph">
    <w:name w:val="List Paragraph"/>
    <w:basedOn w:val="Normal"/>
    <w:uiPriority w:val="34"/>
    <w:qFormat/>
    <w:rsid w:val="009E27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924212">
      <w:bodyDiv w:val="1"/>
      <w:marLeft w:val="0"/>
      <w:marRight w:val="0"/>
      <w:marTop w:val="0"/>
      <w:marBottom w:val="0"/>
      <w:divBdr>
        <w:top w:val="none" w:sz="0" w:space="0" w:color="auto"/>
        <w:left w:val="none" w:sz="0" w:space="0" w:color="auto"/>
        <w:bottom w:val="none" w:sz="0" w:space="0" w:color="auto"/>
        <w:right w:val="none" w:sz="0" w:space="0" w:color="auto"/>
      </w:divBdr>
    </w:div>
    <w:div w:id="557788735">
      <w:bodyDiv w:val="1"/>
      <w:marLeft w:val="0"/>
      <w:marRight w:val="0"/>
      <w:marTop w:val="0"/>
      <w:marBottom w:val="0"/>
      <w:divBdr>
        <w:top w:val="none" w:sz="0" w:space="0" w:color="auto"/>
        <w:left w:val="none" w:sz="0" w:space="0" w:color="auto"/>
        <w:bottom w:val="none" w:sz="0" w:space="0" w:color="auto"/>
        <w:right w:val="none" w:sz="0" w:space="0" w:color="auto"/>
      </w:divBdr>
    </w:div>
    <w:div w:id="805045279">
      <w:bodyDiv w:val="1"/>
      <w:marLeft w:val="0"/>
      <w:marRight w:val="0"/>
      <w:marTop w:val="0"/>
      <w:marBottom w:val="0"/>
      <w:divBdr>
        <w:top w:val="none" w:sz="0" w:space="0" w:color="auto"/>
        <w:left w:val="none" w:sz="0" w:space="0" w:color="auto"/>
        <w:bottom w:val="none" w:sz="0" w:space="0" w:color="auto"/>
        <w:right w:val="none" w:sz="0" w:space="0" w:color="auto"/>
      </w:divBdr>
    </w:div>
    <w:div w:id="816385519">
      <w:bodyDiv w:val="1"/>
      <w:marLeft w:val="0"/>
      <w:marRight w:val="0"/>
      <w:marTop w:val="0"/>
      <w:marBottom w:val="0"/>
      <w:divBdr>
        <w:top w:val="none" w:sz="0" w:space="0" w:color="auto"/>
        <w:left w:val="none" w:sz="0" w:space="0" w:color="auto"/>
        <w:bottom w:val="none" w:sz="0" w:space="0" w:color="auto"/>
        <w:right w:val="none" w:sz="0" w:space="0" w:color="auto"/>
      </w:divBdr>
      <w:divsChild>
        <w:div w:id="1783958473">
          <w:marLeft w:val="0"/>
          <w:marRight w:val="0"/>
          <w:marTop w:val="0"/>
          <w:marBottom w:val="0"/>
          <w:divBdr>
            <w:top w:val="none" w:sz="0" w:space="0" w:color="auto"/>
            <w:left w:val="none" w:sz="0" w:space="0" w:color="auto"/>
            <w:bottom w:val="none" w:sz="0" w:space="0" w:color="auto"/>
            <w:right w:val="none" w:sz="0" w:space="0" w:color="auto"/>
          </w:divBdr>
          <w:divsChild>
            <w:div w:id="2054235318">
              <w:marLeft w:val="0"/>
              <w:marRight w:val="0"/>
              <w:marTop w:val="0"/>
              <w:marBottom w:val="0"/>
              <w:divBdr>
                <w:top w:val="none" w:sz="0" w:space="0" w:color="auto"/>
                <w:left w:val="none" w:sz="0" w:space="0" w:color="auto"/>
                <w:bottom w:val="none" w:sz="0" w:space="0" w:color="auto"/>
                <w:right w:val="none" w:sz="0" w:space="0" w:color="auto"/>
              </w:divBdr>
              <w:divsChild>
                <w:div w:id="335572896">
                  <w:marLeft w:val="0"/>
                  <w:marRight w:val="0"/>
                  <w:marTop w:val="0"/>
                  <w:marBottom w:val="0"/>
                  <w:divBdr>
                    <w:top w:val="none" w:sz="0" w:space="0" w:color="auto"/>
                    <w:left w:val="none" w:sz="0" w:space="0" w:color="auto"/>
                    <w:bottom w:val="none" w:sz="0" w:space="0" w:color="auto"/>
                    <w:right w:val="none" w:sz="0" w:space="0" w:color="auto"/>
                  </w:divBdr>
                  <w:divsChild>
                    <w:div w:id="1485273030">
                      <w:marLeft w:val="0"/>
                      <w:marRight w:val="0"/>
                      <w:marTop w:val="0"/>
                      <w:marBottom w:val="0"/>
                      <w:divBdr>
                        <w:top w:val="none" w:sz="0" w:space="0" w:color="auto"/>
                        <w:left w:val="none" w:sz="0" w:space="0" w:color="auto"/>
                        <w:bottom w:val="none" w:sz="0" w:space="0" w:color="auto"/>
                        <w:right w:val="none" w:sz="0" w:space="0" w:color="auto"/>
                      </w:divBdr>
                      <w:divsChild>
                        <w:div w:id="1318220617">
                          <w:marLeft w:val="0"/>
                          <w:marRight w:val="0"/>
                          <w:marTop w:val="0"/>
                          <w:marBottom w:val="0"/>
                          <w:divBdr>
                            <w:top w:val="none" w:sz="0" w:space="0" w:color="auto"/>
                            <w:left w:val="none" w:sz="0" w:space="0" w:color="auto"/>
                            <w:bottom w:val="none" w:sz="0" w:space="0" w:color="auto"/>
                            <w:right w:val="none" w:sz="0" w:space="0" w:color="auto"/>
                          </w:divBdr>
                          <w:divsChild>
                            <w:div w:id="1767995272">
                              <w:marLeft w:val="0"/>
                              <w:marRight w:val="0"/>
                              <w:marTop w:val="0"/>
                              <w:marBottom w:val="0"/>
                              <w:divBdr>
                                <w:top w:val="none" w:sz="0" w:space="0" w:color="auto"/>
                                <w:left w:val="single" w:sz="6" w:space="0" w:color="E5E3E3"/>
                                <w:bottom w:val="none" w:sz="0" w:space="0" w:color="auto"/>
                                <w:right w:val="none" w:sz="0" w:space="0" w:color="auto"/>
                              </w:divBdr>
                              <w:divsChild>
                                <w:div w:id="529880546">
                                  <w:marLeft w:val="0"/>
                                  <w:marRight w:val="0"/>
                                  <w:marTop w:val="0"/>
                                  <w:marBottom w:val="0"/>
                                  <w:divBdr>
                                    <w:top w:val="none" w:sz="0" w:space="0" w:color="auto"/>
                                    <w:left w:val="none" w:sz="0" w:space="0" w:color="auto"/>
                                    <w:bottom w:val="none" w:sz="0" w:space="0" w:color="auto"/>
                                    <w:right w:val="none" w:sz="0" w:space="0" w:color="auto"/>
                                  </w:divBdr>
                                  <w:divsChild>
                                    <w:div w:id="1392583083">
                                      <w:marLeft w:val="0"/>
                                      <w:marRight w:val="0"/>
                                      <w:marTop w:val="0"/>
                                      <w:marBottom w:val="0"/>
                                      <w:divBdr>
                                        <w:top w:val="none" w:sz="0" w:space="0" w:color="auto"/>
                                        <w:left w:val="none" w:sz="0" w:space="0" w:color="auto"/>
                                        <w:bottom w:val="none" w:sz="0" w:space="0" w:color="auto"/>
                                        <w:right w:val="none" w:sz="0" w:space="0" w:color="auto"/>
                                      </w:divBdr>
                                      <w:divsChild>
                                        <w:div w:id="1332103355">
                                          <w:marLeft w:val="0"/>
                                          <w:marRight w:val="0"/>
                                          <w:marTop w:val="0"/>
                                          <w:marBottom w:val="0"/>
                                          <w:divBdr>
                                            <w:top w:val="none" w:sz="0" w:space="0" w:color="auto"/>
                                            <w:left w:val="none" w:sz="0" w:space="0" w:color="auto"/>
                                            <w:bottom w:val="none" w:sz="0" w:space="0" w:color="auto"/>
                                            <w:right w:val="none" w:sz="0" w:space="0" w:color="auto"/>
                                          </w:divBdr>
                                          <w:divsChild>
                                            <w:div w:id="659312798">
                                              <w:marLeft w:val="0"/>
                                              <w:marRight w:val="0"/>
                                              <w:marTop w:val="0"/>
                                              <w:marBottom w:val="0"/>
                                              <w:divBdr>
                                                <w:top w:val="none" w:sz="0" w:space="0" w:color="auto"/>
                                                <w:left w:val="none" w:sz="0" w:space="0" w:color="auto"/>
                                                <w:bottom w:val="none" w:sz="0" w:space="0" w:color="auto"/>
                                                <w:right w:val="none" w:sz="0" w:space="0" w:color="auto"/>
                                              </w:divBdr>
                                              <w:divsChild>
                                                <w:div w:id="1950042822">
                                                  <w:marLeft w:val="0"/>
                                                  <w:marRight w:val="0"/>
                                                  <w:marTop w:val="0"/>
                                                  <w:marBottom w:val="0"/>
                                                  <w:divBdr>
                                                    <w:top w:val="none" w:sz="0" w:space="0" w:color="auto"/>
                                                    <w:left w:val="none" w:sz="0" w:space="0" w:color="auto"/>
                                                    <w:bottom w:val="none" w:sz="0" w:space="0" w:color="auto"/>
                                                    <w:right w:val="none" w:sz="0" w:space="0" w:color="auto"/>
                                                  </w:divBdr>
                                                  <w:divsChild>
                                                    <w:div w:id="300237194">
                                                      <w:marLeft w:val="0"/>
                                                      <w:marRight w:val="0"/>
                                                      <w:marTop w:val="0"/>
                                                      <w:marBottom w:val="0"/>
                                                      <w:divBdr>
                                                        <w:top w:val="none" w:sz="0" w:space="0" w:color="auto"/>
                                                        <w:left w:val="none" w:sz="0" w:space="0" w:color="auto"/>
                                                        <w:bottom w:val="none" w:sz="0" w:space="0" w:color="auto"/>
                                                        <w:right w:val="none" w:sz="0" w:space="0" w:color="auto"/>
                                                      </w:divBdr>
                                                      <w:divsChild>
                                                        <w:div w:id="949505190">
                                                          <w:marLeft w:val="480"/>
                                                          <w:marRight w:val="0"/>
                                                          <w:marTop w:val="0"/>
                                                          <w:marBottom w:val="0"/>
                                                          <w:divBdr>
                                                            <w:top w:val="none" w:sz="0" w:space="0" w:color="auto"/>
                                                            <w:left w:val="none" w:sz="0" w:space="0" w:color="auto"/>
                                                            <w:bottom w:val="none" w:sz="0" w:space="0" w:color="auto"/>
                                                            <w:right w:val="none" w:sz="0" w:space="0" w:color="auto"/>
                                                          </w:divBdr>
                                                          <w:divsChild>
                                                            <w:div w:id="896168896">
                                                              <w:marLeft w:val="0"/>
                                                              <w:marRight w:val="0"/>
                                                              <w:marTop w:val="0"/>
                                                              <w:marBottom w:val="0"/>
                                                              <w:divBdr>
                                                                <w:top w:val="none" w:sz="0" w:space="0" w:color="auto"/>
                                                                <w:left w:val="none" w:sz="0" w:space="0" w:color="auto"/>
                                                                <w:bottom w:val="none" w:sz="0" w:space="0" w:color="auto"/>
                                                                <w:right w:val="none" w:sz="0" w:space="0" w:color="auto"/>
                                                              </w:divBdr>
                                                              <w:divsChild>
                                                                <w:div w:id="409041523">
                                                                  <w:marLeft w:val="0"/>
                                                                  <w:marRight w:val="0"/>
                                                                  <w:marTop w:val="0"/>
                                                                  <w:marBottom w:val="0"/>
                                                                  <w:divBdr>
                                                                    <w:top w:val="none" w:sz="0" w:space="0" w:color="auto"/>
                                                                    <w:left w:val="none" w:sz="0" w:space="0" w:color="auto"/>
                                                                    <w:bottom w:val="none" w:sz="0" w:space="0" w:color="auto"/>
                                                                    <w:right w:val="none" w:sz="0" w:space="0" w:color="auto"/>
                                                                  </w:divBdr>
                                                                  <w:divsChild>
                                                                    <w:div w:id="1172794423">
                                                                      <w:marLeft w:val="0"/>
                                                                      <w:marRight w:val="0"/>
                                                                      <w:marTop w:val="0"/>
                                                                      <w:marBottom w:val="0"/>
                                                                      <w:divBdr>
                                                                        <w:top w:val="none" w:sz="0" w:space="0" w:color="auto"/>
                                                                        <w:left w:val="none" w:sz="0" w:space="0" w:color="auto"/>
                                                                        <w:bottom w:val="none" w:sz="0" w:space="0" w:color="auto"/>
                                                                        <w:right w:val="none" w:sz="0" w:space="0" w:color="auto"/>
                                                                      </w:divBdr>
                                                                      <w:divsChild>
                                                                        <w:div w:id="2064673241">
                                                                          <w:marLeft w:val="0"/>
                                                                          <w:marRight w:val="0"/>
                                                                          <w:marTop w:val="0"/>
                                                                          <w:marBottom w:val="0"/>
                                                                          <w:divBdr>
                                                                            <w:top w:val="none" w:sz="0" w:space="0" w:color="auto"/>
                                                                            <w:left w:val="none" w:sz="0" w:space="0" w:color="auto"/>
                                                                            <w:bottom w:val="none" w:sz="0" w:space="0" w:color="auto"/>
                                                                            <w:right w:val="none" w:sz="0" w:space="0" w:color="auto"/>
                                                                          </w:divBdr>
                                                                          <w:divsChild>
                                                                            <w:div w:id="684092440">
                                                                              <w:marLeft w:val="0"/>
                                                                              <w:marRight w:val="0"/>
                                                                              <w:marTop w:val="0"/>
                                                                              <w:marBottom w:val="0"/>
                                                                              <w:divBdr>
                                                                                <w:top w:val="none" w:sz="0" w:space="0" w:color="auto"/>
                                                                                <w:left w:val="none" w:sz="0" w:space="0" w:color="auto"/>
                                                                                <w:bottom w:val="none" w:sz="0" w:space="0" w:color="auto"/>
                                                                                <w:right w:val="none" w:sz="0" w:space="0" w:color="auto"/>
                                                                              </w:divBdr>
                                                                              <w:divsChild>
                                                                                <w:div w:id="1110852874">
                                                                                  <w:marLeft w:val="0"/>
                                                                                  <w:marRight w:val="0"/>
                                                                                  <w:marTop w:val="0"/>
                                                                                  <w:marBottom w:val="0"/>
                                                                                  <w:divBdr>
                                                                                    <w:top w:val="none" w:sz="0" w:space="0" w:color="auto"/>
                                                                                    <w:left w:val="none" w:sz="0" w:space="0" w:color="auto"/>
                                                                                    <w:bottom w:val="single" w:sz="6" w:space="23" w:color="auto"/>
                                                                                    <w:right w:val="none" w:sz="0" w:space="0" w:color="auto"/>
                                                                                  </w:divBdr>
                                                                                  <w:divsChild>
                                                                                    <w:div w:id="88702670">
                                                                                      <w:marLeft w:val="0"/>
                                                                                      <w:marRight w:val="0"/>
                                                                                      <w:marTop w:val="0"/>
                                                                                      <w:marBottom w:val="0"/>
                                                                                      <w:divBdr>
                                                                                        <w:top w:val="none" w:sz="0" w:space="0" w:color="auto"/>
                                                                                        <w:left w:val="none" w:sz="0" w:space="0" w:color="auto"/>
                                                                                        <w:bottom w:val="none" w:sz="0" w:space="0" w:color="auto"/>
                                                                                        <w:right w:val="none" w:sz="0" w:space="0" w:color="auto"/>
                                                                                      </w:divBdr>
                                                                                      <w:divsChild>
                                                                                        <w:div w:id="1043021682">
                                                                                          <w:marLeft w:val="0"/>
                                                                                          <w:marRight w:val="0"/>
                                                                                          <w:marTop w:val="0"/>
                                                                                          <w:marBottom w:val="0"/>
                                                                                          <w:divBdr>
                                                                                            <w:top w:val="none" w:sz="0" w:space="0" w:color="auto"/>
                                                                                            <w:left w:val="none" w:sz="0" w:space="0" w:color="auto"/>
                                                                                            <w:bottom w:val="none" w:sz="0" w:space="0" w:color="auto"/>
                                                                                            <w:right w:val="none" w:sz="0" w:space="0" w:color="auto"/>
                                                                                          </w:divBdr>
                                                                                          <w:divsChild>
                                                                                            <w:div w:id="1736468959">
                                                                                              <w:marLeft w:val="0"/>
                                                                                              <w:marRight w:val="0"/>
                                                                                              <w:marTop w:val="0"/>
                                                                                              <w:marBottom w:val="0"/>
                                                                                              <w:divBdr>
                                                                                                <w:top w:val="none" w:sz="0" w:space="0" w:color="auto"/>
                                                                                                <w:left w:val="none" w:sz="0" w:space="0" w:color="auto"/>
                                                                                                <w:bottom w:val="none" w:sz="0" w:space="0" w:color="auto"/>
                                                                                                <w:right w:val="none" w:sz="0" w:space="0" w:color="auto"/>
                                                                                              </w:divBdr>
                                                                                              <w:divsChild>
                                                                                                <w:div w:id="1723408142">
                                                                                                  <w:marLeft w:val="0"/>
                                                                                                  <w:marRight w:val="0"/>
                                                                                                  <w:marTop w:val="0"/>
                                                                                                  <w:marBottom w:val="0"/>
                                                                                                  <w:divBdr>
                                                                                                    <w:top w:val="none" w:sz="0" w:space="0" w:color="auto"/>
                                                                                                    <w:left w:val="none" w:sz="0" w:space="0" w:color="auto"/>
                                                                                                    <w:bottom w:val="none" w:sz="0" w:space="0" w:color="auto"/>
                                                                                                    <w:right w:val="none" w:sz="0" w:space="0" w:color="auto"/>
                                                                                                  </w:divBdr>
                                                                                                  <w:divsChild>
                                                                                                    <w:div w:id="1516765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98269909">
      <w:bodyDiv w:val="1"/>
      <w:marLeft w:val="0"/>
      <w:marRight w:val="0"/>
      <w:marTop w:val="0"/>
      <w:marBottom w:val="0"/>
      <w:divBdr>
        <w:top w:val="none" w:sz="0" w:space="0" w:color="auto"/>
        <w:left w:val="none" w:sz="0" w:space="0" w:color="auto"/>
        <w:bottom w:val="none" w:sz="0" w:space="0" w:color="auto"/>
        <w:right w:val="none" w:sz="0" w:space="0" w:color="auto"/>
      </w:divBdr>
    </w:div>
    <w:div w:id="1099836869">
      <w:bodyDiv w:val="1"/>
      <w:marLeft w:val="0"/>
      <w:marRight w:val="0"/>
      <w:marTop w:val="0"/>
      <w:marBottom w:val="0"/>
      <w:divBdr>
        <w:top w:val="none" w:sz="0" w:space="0" w:color="auto"/>
        <w:left w:val="none" w:sz="0" w:space="0" w:color="auto"/>
        <w:bottom w:val="none" w:sz="0" w:space="0" w:color="auto"/>
        <w:right w:val="none" w:sz="0" w:space="0" w:color="auto"/>
      </w:divBdr>
    </w:div>
    <w:div w:id="1463576101">
      <w:bodyDiv w:val="1"/>
      <w:marLeft w:val="0"/>
      <w:marRight w:val="0"/>
      <w:marTop w:val="0"/>
      <w:marBottom w:val="0"/>
      <w:divBdr>
        <w:top w:val="none" w:sz="0" w:space="0" w:color="auto"/>
        <w:left w:val="none" w:sz="0" w:space="0" w:color="auto"/>
        <w:bottom w:val="none" w:sz="0" w:space="0" w:color="auto"/>
        <w:right w:val="none" w:sz="0" w:space="0" w:color="auto"/>
      </w:divBdr>
    </w:div>
    <w:div w:id="1946887315">
      <w:bodyDiv w:val="1"/>
      <w:marLeft w:val="0"/>
      <w:marRight w:val="0"/>
      <w:marTop w:val="0"/>
      <w:marBottom w:val="0"/>
      <w:divBdr>
        <w:top w:val="none" w:sz="0" w:space="0" w:color="auto"/>
        <w:left w:val="none" w:sz="0" w:space="0" w:color="auto"/>
        <w:bottom w:val="none" w:sz="0" w:space="0" w:color="auto"/>
        <w:right w:val="none" w:sz="0" w:space="0" w:color="auto"/>
      </w:divBdr>
      <w:divsChild>
        <w:div w:id="1441955355">
          <w:marLeft w:val="0"/>
          <w:marRight w:val="0"/>
          <w:marTop w:val="0"/>
          <w:marBottom w:val="0"/>
          <w:divBdr>
            <w:top w:val="none" w:sz="0" w:space="0" w:color="auto"/>
            <w:left w:val="none" w:sz="0" w:space="0" w:color="auto"/>
            <w:bottom w:val="none" w:sz="0" w:space="0" w:color="auto"/>
            <w:right w:val="none" w:sz="0" w:space="0" w:color="auto"/>
          </w:divBdr>
          <w:divsChild>
            <w:div w:id="1380744430">
              <w:marLeft w:val="0"/>
              <w:marRight w:val="0"/>
              <w:marTop w:val="0"/>
              <w:marBottom w:val="0"/>
              <w:divBdr>
                <w:top w:val="none" w:sz="0" w:space="0" w:color="auto"/>
                <w:left w:val="none" w:sz="0" w:space="0" w:color="auto"/>
                <w:bottom w:val="none" w:sz="0" w:space="0" w:color="auto"/>
                <w:right w:val="none" w:sz="0" w:space="0" w:color="auto"/>
              </w:divBdr>
              <w:divsChild>
                <w:div w:id="615403865">
                  <w:marLeft w:val="0"/>
                  <w:marRight w:val="0"/>
                  <w:marTop w:val="0"/>
                  <w:marBottom w:val="0"/>
                  <w:divBdr>
                    <w:top w:val="none" w:sz="0" w:space="0" w:color="auto"/>
                    <w:left w:val="none" w:sz="0" w:space="0" w:color="auto"/>
                    <w:bottom w:val="none" w:sz="0" w:space="0" w:color="auto"/>
                    <w:right w:val="none" w:sz="0" w:space="0" w:color="auto"/>
                  </w:divBdr>
                  <w:divsChild>
                    <w:div w:id="891312842">
                      <w:marLeft w:val="0"/>
                      <w:marRight w:val="0"/>
                      <w:marTop w:val="0"/>
                      <w:marBottom w:val="0"/>
                      <w:divBdr>
                        <w:top w:val="none" w:sz="0" w:space="0" w:color="auto"/>
                        <w:left w:val="none" w:sz="0" w:space="0" w:color="auto"/>
                        <w:bottom w:val="none" w:sz="0" w:space="0" w:color="auto"/>
                        <w:right w:val="none" w:sz="0" w:space="0" w:color="auto"/>
                      </w:divBdr>
                      <w:divsChild>
                        <w:div w:id="203952524">
                          <w:marLeft w:val="0"/>
                          <w:marRight w:val="0"/>
                          <w:marTop w:val="0"/>
                          <w:marBottom w:val="0"/>
                          <w:divBdr>
                            <w:top w:val="none" w:sz="0" w:space="0" w:color="auto"/>
                            <w:left w:val="none" w:sz="0" w:space="0" w:color="auto"/>
                            <w:bottom w:val="none" w:sz="0" w:space="0" w:color="auto"/>
                            <w:right w:val="none" w:sz="0" w:space="0" w:color="auto"/>
                          </w:divBdr>
                          <w:divsChild>
                            <w:div w:id="1666320705">
                              <w:marLeft w:val="0"/>
                              <w:marRight w:val="0"/>
                              <w:marTop w:val="0"/>
                              <w:marBottom w:val="0"/>
                              <w:divBdr>
                                <w:top w:val="none" w:sz="0" w:space="0" w:color="auto"/>
                                <w:left w:val="single" w:sz="6" w:space="0" w:color="E5E3E3"/>
                                <w:bottom w:val="none" w:sz="0" w:space="0" w:color="auto"/>
                                <w:right w:val="none" w:sz="0" w:space="0" w:color="auto"/>
                              </w:divBdr>
                              <w:divsChild>
                                <w:div w:id="273946551">
                                  <w:marLeft w:val="0"/>
                                  <w:marRight w:val="0"/>
                                  <w:marTop w:val="0"/>
                                  <w:marBottom w:val="0"/>
                                  <w:divBdr>
                                    <w:top w:val="none" w:sz="0" w:space="0" w:color="auto"/>
                                    <w:left w:val="none" w:sz="0" w:space="0" w:color="auto"/>
                                    <w:bottom w:val="none" w:sz="0" w:space="0" w:color="auto"/>
                                    <w:right w:val="none" w:sz="0" w:space="0" w:color="auto"/>
                                  </w:divBdr>
                                  <w:divsChild>
                                    <w:div w:id="511070070">
                                      <w:marLeft w:val="0"/>
                                      <w:marRight w:val="0"/>
                                      <w:marTop w:val="0"/>
                                      <w:marBottom w:val="0"/>
                                      <w:divBdr>
                                        <w:top w:val="none" w:sz="0" w:space="0" w:color="auto"/>
                                        <w:left w:val="none" w:sz="0" w:space="0" w:color="auto"/>
                                        <w:bottom w:val="none" w:sz="0" w:space="0" w:color="auto"/>
                                        <w:right w:val="none" w:sz="0" w:space="0" w:color="auto"/>
                                      </w:divBdr>
                                      <w:divsChild>
                                        <w:div w:id="677779889">
                                          <w:marLeft w:val="0"/>
                                          <w:marRight w:val="0"/>
                                          <w:marTop w:val="0"/>
                                          <w:marBottom w:val="0"/>
                                          <w:divBdr>
                                            <w:top w:val="none" w:sz="0" w:space="0" w:color="auto"/>
                                            <w:left w:val="none" w:sz="0" w:space="0" w:color="auto"/>
                                            <w:bottom w:val="none" w:sz="0" w:space="0" w:color="auto"/>
                                            <w:right w:val="none" w:sz="0" w:space="0" w:color="auto"/>
                                          </w:divBdr>
                                          <w:divsChild>
                                            <w:div w:id="1439831489">
                                              <w:marLeft w:val="0"/>
                                              <w:marRight w:val="0"/>
                                              <w:marTop w:val="0"/>
                                              <w:marBottom w:val="0"/>
                                              <w:divBdr>
                                                <w:top w:val="none" w:sz="0" w:space="0" w:color="auto"/>
                                                <w:left w:val="none" w:sz="0" w:space="0" w:color="auto"/>
                                                <w:bottom w:val="none" w:sz="0" w:space="0" w:color="auto"/>
                                                <w:right w:val="none" w:sz="0" w:space="0" w:color="auto"/>
                                              </w:divBdr>
                                              <w:divsChild>
                                                <w:div w:id="11693633">
                                                  <w:marLeft w:val="0"/>
                                                  <w:marRight w:val="0"/>
                                                  <w:marTop w:val="0"/>
                                                  <w:marBottom w:val="0"/>
                                                  <w:divBdr>
                                                    <w:top w:val="none" w:sz="0" w:space="0" w:color="auto"/>
                                                    <w:left w:val="none" w:sz="0" w:space="0" w:color="auto"/>
                                                    <w:bottom w:val="none" w:sz="0" w:space="0" w:color="auto"/>
                                                    <w:right w:val="none" w:sz="0" w:space="0" w:color="auto"/>
                                                  </w:divBdr>
                                                  <w:divsChild>
                                                    <w:div w:id="1166937993">
                                                      <w:marLeft w:val="0"/>
                                                      <w:marRight w:val="0"/>
                                                      <w:marTop w:val="0"/>
                                                      <w:marBottom w:val="0"/>
                                                      <w:divBdr>
                                                        <w:top w:val="none" w:sz="0" w:space="0" w:color="auto"/>
                                                        <w:left w:val="none" w:sz="0" w:space="0" w:color="auto"/>
                                                        <w:bottom w:val="none" w:sz="0" w:space="0" w:color="auto"/>
                                                        <w:right w:val="none" w:sz="0" w:space="0" w:color="auto"/>
                                                      </w:divBdr>
                                                      <w:divsChild>
                                                        <w:div w:id="1958247381">
                                                          <w:marLeft w:val="480"/>
                                                          <w:marRight w:val="0"/>
                                                          <w:marTop w:val="0"/>
                                                          <w:marBottom w:val="0"/>
                                                          <w:divBdr>
                                                            <w:top w:val="none" w:sz="0" w:space="0" w:color="auto"/>
                                                            <w:left w:val="none" w:sz="0" w:space="0" w:color="auto"/>
                                                            <w:bottom w:val="none" w:sz="0" w:space="0" w:color="auto"/>
                                                            <w:right w:val="none" w:sz="0" w:space="0" w:color="auto"/>
                                                          </w:divBdr>
                                                          <w:divsChild>
                                                            <w:div w:id="2118671383">
                                                              <w:marLeft w:val="0"/>
                                                              <w:marRight w:val="0"/>
                                                              <w:marTop w:val="0"/>
                                                              <w:marBottom w:val="0"/>
                                                              <w:divBdr>
                                                                <w:top w:val="none" w:sz="0" w:space="0" w:color="auto"/>
                                                                <w:left w:val="none" w:sz="0" w:space="0" w:color="auto"/>
                                                                <w:bottom w:val="none" w:sz="0" w:space="0" w:color="auto"/>
                                                                <w:right w:val="none" w:sz="0" w:space="0" w:color="auto"/>
                                                              </w:divBdr>
                                                              <w:divsChild>
                                                                <w:div w:id="1850171826">
                                                                  <w:marLeft w:val="0"/>
                                                                  <w:marRight w:val="0"/>
                                                                  <w:marTop w:val="0"/>
                                                                  <w:marBottom w:val="0"/>
                                                                  <w:divBdr>
                                                                    <w:top w:val="none" w:sz="0" w:space="0" w:color="auto"/>
                                                                    <w:left w:val="none" w:sz="0" w:space="0" w:color="auto"/>
                                                                    <w:bottom w:val="none" w:sz="0" w:space="0" w:color="auto"/>
                                                                    <w:right w:val="none" w:sz="0" w:space="0" w:color="auto"/>
                                                                  </w:divBdr>
                                                                  <w:divsChild>
                                                                    <w:div w:id="500393657">
                                                                      <w:marLeft w:val="0"/>
                                                                      <w:marRight w:val="0"/>
                                                                      <w:marTop w:val="0"/>
                                                                      <w:marBottom w:val="0"/>
                                                                      <w:divBdr>
                                                                        <w:top w:val="none" w:sz="0" w:space="0" w:color="auto"/>
                                                                        <w:left w:val="none" w:sz="0" w:space="0" w:color="auto"/>
                                                                        <w:bottom w:val="none" w:sz="0" w:space="0" w:color="auto"/>
                                                                        <w:right w:val="none" w:sz="0" w:space="0" w:color="auto"/>
                                                                      </w:divBdr>
                                                                      <w:divsChild>
                                                                        <w:div w:id="586155776">
                                                                          <w:marLeft w:val="0"/>
                                                                          <w:marRight w:val="0"/>
                                                                          <w:marTop w:val="0"/>
                                                                          <w:marBottom w:val="0"/>
                                                                          <w:divBdr>
                                                                            <w:top w:val="none" w:sz="0" w:space="0" w:color="auto"/>
                                                                            <w:left w:val="none" w:sz="0" w:space="0" w:color="auto"/>
                                                                            <w:bottom w:val="none" w:sz="0" w:space="0" w:color="auto"/>
                                                                            <w:right w:val="none" w:sz="0" w:space="0" w:color="auto"/>
                                                                          </w:divBdr>
                                                                          <w:divsChild>
                                                                            <w:div w:id="1404640916">
                                                                              <w:marLeft w:val="0"/>
                                                                              <w:marRight w:val="0"/>
                                                                              <w:marTop w:val="0"/>
                                                                              <w:marBottom w:val="0"/>
                                                                              <w:divBdr>
                                                                                <w:top w:val="none" w:sz="0" w:space="0" w:color="auto"/>
                                                                                <w:left w:val="none" w:sz="0" w:space="0" w:color="auto"/>
                                                                                <w:bottom w:val="none" w:sz="0" w:space="0" w:color="auto"/>
                                                                                <w:right w:val="none" w:sz="0" w:space="0" w:color="auto"/>
                                                                              </w:divBdr>
                                                                              <w:divsChild>
                                                                                <w:div w:id="111681036">
                                                                                  <w:marLeft w:val="0"/>
                                                                                  <w:marRight w:val="0"/>
                                                                                  <w:marTop w:val="0"/>
                                                                                  <w:marBottom w:val="0"/>
                                                                                  <w:divBdr>
                                                                                    <w:top w:val="none" w:sz="0" w:space="0" w:color="auto"/>
                                                                                    <w:left w:val="none" w:sz="0" w:space="0" w:color="auto"/>
                                                                                    <w:bottom w:val="single" w:sz="6" w:space="23" w:color="auto"/>
                                                                                    <w:right w:val="none" w:sz="0" w:space="0" w:color="auto"/>
                                                                                  </w:divBdr>
                                                                                  <w:divsChild>
                                                                                    <w:div w:id="1519731353">
                                                                                      <w:marLeft w:val="0"/>
                                                                                      <w:marRight w:val="0"/>
                                                                                      <w:marTop w:val="0"/>
                                                                                      <w:marBottom w:val="0"/>
                                                                                      <w:divBdr>
                                                                                        <w:top w:val="none" w:sz="0" w:space="0" w:color="auto"/>
                                                                                        <w:left w:val="none" w:sz="0" w:space="0" w:color="auto"/>
                                                                                        <w:bottom w:val="none" w:sz="0" w:space="0" w:color="auto"/>
                                                                                        <w:right w:val="none" w:sz="0" w:space="0" w:color="auto"/>
                                                                                      </w:divBdr>
                                                                                      <w:divsChild>
                                                                                        <w:div w:id="1977711864">
                                                                                          <w:marLeft w:val="0"/>
                                                                                          <w:marRight w:val="0"/>
                                                                                          <w:marTop w:val="0"/>
                                                                                          <w:marBottom w:val="0"/>
                                                                                          <w:divBdr>
                                                                                            <w:top w:val="none" w:sz="0" w:space="0" w:color="auto"/>
                                                                                            <w:left w:val="none" w:sz="0" w:space="0" w:color="auto"/>
                                                                                            <w:bottom w:val="none" w:sz="0" w:space="0" w:color="auto"/>
                                                                                            <w:right w:val="none" w:sz="0" w:space="0" w:color="auto"/>
                                                                                          </w:divBdr>
                                                                                          <w:divsChild>
                                                                                            <w:div w:id="1396663336">
                                                                                              <w:marLeft w:val="0"/>
                                                                                              <w:marRight w:val="0"/>
                                                                                              <w:marTop w:val="0"/>
                                                                                              <w:marBottom w:val="0"/>
                                                                                              <w:divBdr>
                                                                                                <w:top w:val="none" w:sz="0" w:space="0" w:color="auto"/>
                                                                                                <w:left w:val="none" w:sz="0" w:space="0" w:color="auto"/>
                                                                                                <w:bottom w:val="none" w:sz="0" w:space="0" w:color="auto"/>
                                                                                                <w:right w:val="none" w:sz="0" w:space="0" w:color="auto"/>
                                                                                              </w:divBdr>
                                                                                              <w:divsChild>
                                                                                                <w:div w:id="1187253524">
                                                                                                  <w:marLeft w:val="0"/>
                                                                                                  <w:marRight w:val="0"/>
                                                                                                  <w:marTop w:val="0"/>
                                                                                                  <w:marBottom w:val="0"/>
                                                                                                  <w:divBdr>
                                                                                                    <w:top w:val="none" w:sz="0" w:space="0" w:color="auto"/>
                                                                                                    <w:left w:val="none" w:sz="0" w:space="0" w:color="auto"/>
                                                                                                    <w:bottom w:val="none" w:sz="0" w:space="0" w:color="auto"/>
                                                                                                    <w:right w:val="none" w:sz="0" w:space="0" w:color="auto"/>
                                                                                                  </w:divBdr>
                                                                                                  <w:divsChild>
                                                                                                    <w:div w:id="1369646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9340877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mailto:kentchft.enquiries4covid19schools@nhs.net" TargetMode="External"/><Relationship Id="rId13" Type="http://schemas.openxmlformats.org/officeDocument/2006/relationships/hyperlink" Target="mailto:kentchft.enquiries4covid19schools@nhs.net" TargetMode="External"/><Relationship Id="rId18" Type="http://schemas.openxmlformats.org/officeDocument/2006/relationships/hyperlink" Target="mailto:kentchft.enquiries4covid19schools@nhs.net"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http://www.nhs.uk/chq/pages/900.aspx"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assets.publishing.service.gov.uk/government/uploads/system/uploads/attachment_data/file/1019020/PHE_12073_COVID-19_parents_leaflet.pdf" TargetMode="External"/><Relationship Id="rId20" Type="http://schemas.openxmlformats.org/officeDocument/2006/relationships/hyperlink" Target="https://www.kentcht.nhs.uk/lega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witter.com/immskchft"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assets.publishing.service.gov.uk/government/uploads/system/uploads/attachment_data/file/1017171/PHE_12073_COVID-19_guide_for_all_CYP.pdf" TargetMode="External"/><Relationship Id="rId23" Type="http://schemas.openxmlformats.org/officeDocument/2006/relationships/footer" Target="footer2.xml"/><Relationship Id="rId10" Type="http://schemas.openxmlformats.org/officeDocument/2006/relationships/image" Target="media/image1.jpeg"/><Relationship Id="rId19" Type="http://schemas.openxmlformats.org/officeDocument/2006/relationships/hyperlink" Target="https://www.kentcht.nhs.uk/legal/" TargetMode="External"/><Relationship Id="rId4" Type="http://schemas.openxmlformats.org/officeDocument/2006/relationships/settings" Target="settings.xml"/><Relationship Id="rId9" Type="http://schemas.openxmlformats.org/officeDocument/2006/relationships/hyperlink" Target="https://instagram.com/kchft_immsteam?r=nametag" TargetMode="External"/><Relationship Id="rId14" Type="http://schemas.openxmlformats.org/officeDocument/2006/relationships/hyperlink" Target="https://instagram.com/kchft_immsteam?r=nametag" TargetMode="External"/><Relationship Id="rId22"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sjackson\LOCALS~1\Temp\Rar$DI17.1500\ECKCS_lhead_ed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7B6735-B422-4B2E-9F49-60EBB3EE63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ECKCS_lhead_edit</Template>
  <TotalTime>2</TotalTime>
  <Pages>1</Pages>
  <Words>552</Words>
  <Characters>3150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Dear……………………………………………………</vt:lpstr>
    </vt:vector>
  </TitlesOfParts>
  <Company>TangerineUK</Company>
  <LinksUpToDate>false</LinksUpToDate>
  <CharactersWithSpaces>3695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Dear……………………………………………………</dc:title>
  <dc:creator>Communications and Marketing Team</dc:creator>
  <cp:lastModifiedBy>Ali ROBERTS</cp:lastModifiedBy>
  <cp:revision>2</cp:revision>
  <cp:lastPrinted>2021-09-16T10:53:00Z</cp:lastPrinted>
  <dcterms:created xsi:type="dcterms:W3CDTF">2021-10-08T14:46:00Z</dcterms:created>
  <dcterms:modified xsi:type="dcterms:W3CDTF">2021-10-08T14:46:00Z</dcterms:modified>
</cp:coreProperties>
</file>