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ABB0E" w14:textId="77777777" w:rsidR="00B47620" w:rsidRPr="006A3B4B" w:rsidRDefault="00566C70" w:rsidP="00DA552E">
      <w:pPr>
        <w:pStyle w:val="Header"/>
        <w:ind w:right="176"/>
      </w:pPr>
      <w:r w:rsidRPr="006A3B4B">
        <w:rPr>
          <w:noProof/>
          <w:lang w:eastAsia="en-GB"/>
        </w:rPr>
        <mc:AlternateContent>
          <mc:Choice Requires="wps">
            <w:drawing>
              <wp:anchor distT="0" distB="0" distL="114300" distR="114300" simplePos="0" relativeHeight="251657728" behindDoc="0" locked="0" layoutInCell="1" allowOverlap="1" wp14:anchorId="6BCA77BE" wp14:editId="516093DB">
                <wp:simplePos x="0" y="0"/>
                <wp:positionH relativeFrom="column">
                  <wp:posOffset>2872105</wp:posOffset>
                </wp:positionH>
                <wp:positionV relativeFrom="paragraph">
                  <wp:posOffset>167640</wp:posOffset>
                </wp:positionV>
                <wp:extent cx="3890645" cy="2010410"/>
                <wp:effectExtent l="0" t="0" r="0" b="31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2010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364FD1" w14:textId="77777777" w:rsidR="006A3B4B" w:rsidRPr="006A3B4B" w:rsidRDefault="006A3B4B" w:rsidP="006A3B4B">
                            <w:pPr>
                              <w:tabs>
                                <w:tab w:val="center" w:pos="4320"/>
                                <w:tab w:val="right" w:pos="8640"/>
                              </w:tabs>
                              <w:ind w:right="178"/>
                              <w:jc w:val="right"/>
                              <w:rPr>
                                <w:noProof/>
                                <w:szCs w:val="20"/>
                                <w:lang w:val="en-US"/>
                              </w:rPr>
                            </w:pPr>
                            <w:r w:rsidRPr="006A3B4B">
                              <w:rPr>
                                <w:b/>
                                <w:noProof/>
                                <w:szCs w:val="20"/>
                                <w:lang w:val="en-US"/>
                              </w:rPr>
                              <w:t>Immunisation Service (0-19)</w:t>
                            </w:r>
                            <w:r w:rsidRPr="006A3B4B">
                              <w:rPr>
                                <w:noProof/>
                                <w:szCs w:val="20"/>
                                <w:lang w:val="en-US"/>
                              </w:rPr>
                              <w:br/>
                              <w:t>Trinity House</w:t>
                            </w:r>
                          </w:p>
                          <w:p w14:paraId="00A0D3E8" w14:textId="77777777" w:rsidR="006A3B4B" w:rsidRPr="006A3B4B" w:rsidRDefault="006A3B4B" w:rsidP="006A3B4B">
                            <w:pPr>
                              <w:tabs>
                                <w:tab w:val="center" w:pos="4320"/>
                                <w:tab w:val="right" w:pos="8640"/>
                              </w:tabs>
                              <w:ind w:right="178"/>
                              <w:jc w:val="right"/>
                              <w:rPr>
                                <w:noProof/>
                                <w:szCs w:val="20"/>
                                <w:lang w:val="en-US"/>
                              </w:rPr>
                            </w:pPr>
                            <w:r w:rsidRPr="006A3B4B">
                              <w:rPr>
                                <w:noProof/>
                                <w:szCs w:val="20"/>
                                <w:lang w:val="en-US"/>
                              </w:rPr>
                              <w:t>110-120 Upper Pemberton</w:t>
                            </w:r>
                          </w:p>
                          <w:p w14:paraId="34EE09A1" w14:textId="77777777" w:rsidR="006A3B4B" w:rsidRPr="006A3B4B" w:rsidRDefault="006A3B4B" w:rsidP="006A3B4B">
                            <w:pPr>
                              <w:tabs>
                                <w:tab w:val="center" w:pos="4320"/>
                                <w:tab w:val="right" w:pos="8640"/>
                              </w:tabs>
                              <w:ind w:right="178"/>
                              <w:jc w:val="right"/>
                              <w:rPr>
                                <w:noProof/>
                                <w:szCs w:val="20"/>
                                <w:lang w:val="en-US"/>
                              </w:rPr>
                            </w:pPr>
                            <w:r w:rsidRPr="006A3B4B">
                              <w:rPr>
                                <w:noProof/>
                                <w:szCs w:val="20"/>
                                <w:lang w:val="en-US"/>
                              </w:rPr>
                              <w:t>Eureka Park</w:t>
                            </w:r>
                          </w:p>
                          <w:p w14:paraId="2AF42E9F" w14:textId="77777777" w:rsidR="006A3B4B" w:rsidRPr="006A3B4B" w:rsidRDefault="006A3B4B" w:rsidP="006A3B4B">
                            <w:pPr>
                              <w:tabs>
                                <w:tab w:val="center" w:pos="4320"/>
                                <w:tab w:val="right" w:pos="8640"/>
                              </w:tabs>
                              <w:ind w:right="178"/>
                              <w:jc w:val="right"/>
                              <w:rPr>
                                <w:noProof/>
                                <w:szCs w:val="20"/>
                                <w:lang w:val="en-US"/>
                              </w:rPr>
                            </w:pPr>
                            <w:r w:rsidRPr="006A3B4B">
                              <w:rPr>
                                <w:noProof/>
                                <w:szCs w:val="20"/>
                                <w:lang w:val="en-US"/>
                              </w:rPr>
                              <w:t>Ashford</w:t>
                            </w:r>
                          </w:p>
                          <w:p w14:paraId="74AD5387" w14:textId="77777777" w:rsidR="006A3B4B" w:rsidRPr="006A3B4B" w:rsidRDefault="006A3B4B" w:rsidP="006A3B4B">
                            <w:pPr>
                              <w:tabs>
                                <w:tab w:val="center" w:pos="4320"/>
                                <w:tab w:val="right" w:pos="8640"/>
                              </w:tabs>
                              <w:ind w:right="178"/>
                              <w:jc w:val="right"/>
                              <w:rPr>
                                <w:noProof/>
                                <w:szCs w:val="20"/>
                                <w:lang w:val="en-US"/>
                              </w:rPr>
                            </w:pPr>
                            <w:r w:rsidRPr="006A3B4B">
                              <w:rPr>
                                <w:noProof/>
                                <w:szCs w:val="20"/>
                                <w:lang w:val="en-US"/>
                              </w:rPr>
                              <w:t xml:space="preserve">Kent </w:t>
                            </w:r>
                          </w:p>
                          <w:p w14:paraId="386A485C" w14:textId="77777777" w:rsidR="006A3B4B" w:rsidRPr="006A3B4B" w:rsidRDefault="006A3B4B" w:rsidP="006A3B4B">
                            <w:pPr>
                              <w:tabs>
                                <w:tab w:val="center" w:pos="4320"/>
                                <w:tab w:val="right" w:pos="8640"/>
                              </w:tabs>
                              <w:ind w:right="178"/>
                              <w:jc w:val="right"/>
                              <w:rPr>
                                <w:noProof/>
                                <w:szCs w:val="20"/>
                                <w:lang w:val="en-US"/>
                              </w:rPr>
                            </w:pPr>
                            <w:r w:rsidRPr="006A3B4B">
                              <w:rPr>
                                <w:noProof/>
                                <w:szCs w:val="20"/>
                                <w:lang w:val="en-US"/>
                              </w:rPr>
                              <w:t>TN23 7SH</w:t>
                            </w:r>
                          </w:p>
                          <w:p w14:paraId="6066B947" w14:textId="77777777" w:rsidR="006A3B4B" w:rsidRPr="006A3B4B" w:rsidRDefault="006A3B4B" w:rsidP="006A3B4B">
                            <w:pPr>
                              <w:tabs>
                                <w:tab w:val="center" w:pos="4320"/>
                                <w:tab w:val="right" w:pos="8640"/>
                              </w:tabs>
                              <w:ind w:right="178"/>
                              <w:jc w:val="right"/>
                              <w:rPr>
                                <w:noProof/>
                                <w:szCs w:val="20"/>
                                <w:lang w:val="en-US"/>
                              </w:rPr>
                            </w:pPr>
                          </w:p>
                          <w:p w14:paraId="5FDEBA0C" w14:textId="77777777" w:rsidR="006A3B4B" w:rsidRPr="006A3B4B" w:rsidRDefault="006A3B4B" w:rsidP="006A3B4B">
                            <w:pPr>
                              <w:tabs>
                                <w:tab w:val="center" w:pos="4320"/>
                                <w:tab w:val="right" w:pos="8640"/>
                              </w:tabs>
                              <w:ind w:right="178"/>
                              <w:jc w:val="right"/>
                              <w:rPr>
                                <w:noProof/>
                                <w:szCs w:val="20"/>
                                <w:lang w:val="en-US"/>
                              </w:rPr>
                            </w:pPr>
                            <w:r w:rsidRPr="006A3B4B">
                              <w:rPr>
                                <w:b/>
                                <w:noProof/>
                                <w:szCs w:val="20"/>
                                <w:lang w:val="en-US"/>
                              </w:rPr>
                              <w:t>Phone:</w:t>
                            </w:r>
                            <w:r w:rsidRPr="006A3B4B">
                              <w:rPr>
                                <w:noProof/>
                                <w:szCs w:val="20"/>
                                <w:lang w:val="en-US"/>
                              </w:rPr>
                              <w:t xml:space="preserve"> 0300 123 5205</w:t>
                            </w:r>
                          </w:p>
                          <w:p w14:paraId="7E9455B7" w14:textId="77777777" w:rsidR="006A3B4B" w:rsidRPr="006A3B4B" w:rsidRDefault="006A3B4B" w:rsidP="006A3B4B">
                            <w:pPr>
                              <w:tabs>
                                <w:tab w:val="center" w:pos="4320"/>
                                <w:tab w:val="right" w:pos="8640"/>
                              </w:tabs>
                              <w:ind w:right="178"/>
                              <w:jc w:val="right"/>
                              <w:rPr>
                                <w:noProof/>
                                <w:szCs w:val="20"/>
                                <w:u w:val="single"/>
                                <w:lang w:val="en-US"/>
                              </w:rPr>
                            </w:pPr>
                            <w:r w:rsidRPr="006A3B4B">
                              <w:rPr>
                                <w:b/>
                                <w:noProof/>
                                <w:szCs w:val="20"/>
                                <w:lang w:val="en-US"/>
                              </w:rPr>
                              <w:t xml:space="preserve">Email: </w:t>
                            </w:r>
                            <w:hyperlink r:id="rId7" w:history="1">
                              <w:r w:rsidRPr="006A3B4B">
                                <w:rPr>
                                  <w:rStyle w:val="Hyperlink"/>
                                  <w:noProof/>
                                  <w:szCs w:val="20"/>
                                  <w:lang w:val="en-US"/>
                                </w:rPr>
                                <w:t>kchft.cyp-immunisationteam@nhs.net</w:t>
                              </w:r>
                            </w:hyperlink>
                          </w:p>
                          <w:p w14:paraId="1BA95B3F" w14:textId="77777777" w:rsidR="006A3B4B" w:rsidRPr="006A3B4B" w:rsidRDefault="006A3B4B" w:rsidP="006A3B4B">
                            <w:pPr>
                              <w:tabs>
                                <w:tab w:val="center" w:pos="4320"/>
                                <w:tab w:val="right" w:pos="8640"/>
                              </w:tabs>
                              <w:ind w:right="178"/>
                              <w:jc w:val="right"/>
                              <w:rPr>
                                <w:b/>
                                <w:noProof/>
                                <w:szCs w:val="20"/>
                                <w:lang w:val="en-US"/>
                              </w:rPr>
                            </w:pPr>
                            <w:r w:rsidRPr="006A3B4B">
                              <w:rPr>
                                <w:b/>
                                <w:noProof/>
                                <w:szCs w:val="20"/>
                                <w:lang w:val="en-US"/>
                              </w:rPr>
                              <w:t xml:space="preserve">Text Chat: </w:t>
                            </w:r>
                            <w:r w:rsidRPr="006A3B4B">
                              <w:rPr>
                                <w:noProof/>
                                <w:szCs w:val="20"/>
                                <w:lang w:val="en-US"/>
                              </w:rPr>
                              <w:t>07401320923</w:t>
                            </w:r>
                          </w:p>
                          <w:p w14:paraId="4B1E4CD6" w14:textId="77777777" w:rsidR="006A3B4B" w:rsidRPr="006A3B4B" w:rsidRDefault="006A3B4B" w:rsidP="006A3B4B">
                            <w:pPr>
                              <w:tabs>
                                <w:tab w:val="center" w:pos="4320"/>
                                <w:tab w:val="right" w:pos="8640"/>
                              </w:tabs>
                              <w:ind w:right="178"/>
                              <w:jc w:val="right"/>
                              <w:rPr>
                                <w:noProof/>
                                <w:szCs w:val="20"/>
                                <w:lang w:val="en-US"/>
                              </w:rPr>
                            </w:pPr>
                            <w:r w:rsidRPr="006A3B4B">
                              <w:rPr>
                                <w:b/>
                                <w:noProof/>
                                <w:szCs w:val="20"/>
                                <w:lang w:val="en-US"/>
                              </w:rPr>
                              <w:t>Web:</w:t>
                            </w:r>
                            <w:r w:rsidRPr="006A3B4B">
                              <w:rPr>
                                <w:noProof/>
                                <w:szCs w:val="20"/>
                                <w:lang w:val="en-US"/>
                              </w:rPr>
                              <w:t xml:space="preserve"> </w:t>
                            </w:r>
                            <w:hyperlink r:id="rId8" w:history="1">
                              <w:r w:rsidRPr="006A3B4B">
                                <w:rPr>
                                  <w:rStyle w:val="Hyperlink"/>
                                  <w:noProof/>
                                  <w:szCs w:val="20"/>
                                  <w:lang w:val="en-US"/>
                                </w:rPr>
                                <w:t>https://www.kentcht.nhs.uk/service/immunisation-team</w:t>
                              </w:r>
                            </w:hyperlink>
                          </w:p>
                          <w:p w14:paraId="64769C7C" w14:textId="77777777" w:rsidR="00F13892" w:rsidRPr="00196646" w:rsidRDefault="00F13892" w:rsidP="00E51193">
                            <w:pPr>
                              <w:tabs>
                                <w:tab w:val="center" w:pos="4320"/>
                                <w:tab w:val="right" w:pos="8640"/>
                              </w:tabs>
                              <w:ind w:right="178"/>
                              <w:jc w:val="right"/>
                              <w:rPr>
                                <w:noProof/>
                                <w:szCs w:val="20"/>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BCA77BE" id="_x0000_t202" coordsize="21600,21600" o:spt="202" path="m,l,21600r21600,l21600,xe">
                <v:stroke joinstyle="miter"/>
                <v:path gradientshapeok="t" o:connecttype="rect"/>
              </v:shapetype>
              <v:shape id="Text Box 2" o:spid="_x0000_s1026" type="#_x0000_t202" style="position:absolute;margin-left:226.15pt;margin-top:13.2pt;width:306.35pt;height:158.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" filled="f" stroked="f">
                <v:textbox>
                  <w:txbxContent>
                    <w:p w14:paraId="2A364FD1" w14:textId="77777777" w:rsidR="006A3B4B" w:rsidRPr="006A3B4B" w:rsidRDefault="006A3B4B" w:rsidP="006A3B4B">
                      <w:pPr>
                        <w:tabs>
                          <w:tab w:val="center" w:pos="4320"/>
                          <w:tab w:val="right" w:pos="8640"/>
                        </w:tabs>
                        <w:ind w:right="178"/>
                        <w:jc w:val="right"/>
                        <w:rPr>
                          <w:noProof/>
                          <w:szCs w:val="20"/>
                          <w:lang w:val="en-US"/>
                        </w:rPr>
                      </w:pPr>
                      <w:r w:rsidRPr="006A3B4B">
                        <w:rPr>
                          <w:b/>
                          <w:noProof/>
                          <w:szCs w:val="20"/>
                          <w:lang w:val="en-US"/>
                        </w:rPr>
                        <w:t>Immunisation Service (0-19)</w:t>
                      </w:r>
                      <w:r w:rsidRPr="006A3B4B">
                        <w:rPr>
                          <w:noProof/>
                          <w:szCs w:val="20"/>
                          <w:lang w:val="en-US"/>
                        </w:rPr>
                        <w:br/>
                        <w:t>Trinity House</w:t>
                      </w:r>
                    </w:p>
                    <w:p w14:paraId="00A0D3E8" w14:textId="77777777" w:rsidR="006A3B4B" w:rsidRPr="006A3B4B" w:rsidRDefault="006A3B4B" w:rsidP="006A3B4B">
                      <w:pPr>
                        <w:tabs>
                          <w:tab w:val="center" w:pos="4320"/>
                          <w:tab w:val="right" w:pos="8640"/>
                        </w:tabs>
                        <w:ind w:right="178"/>
                        <w:jc w:val="right"/>
                        <w:rPr>
                          <w:noProof/>
                          <w:szCs w:val="20"/>
                          <w:lang w:val="en-US"/>
                        </w:rPr>
                      </w:pPr>
                      <w:r w:rsidRPr="006A3B4B">
                        <w:rPr>
                          <w:noProof/>
                          <w:szCs w:val="20"/>
                          <w:lang w:val="en-US"/>
                        </w:rPr>
                        <w:t>110-120 Upper Pemberton</w:t>
                      </w:r>
                    </w:p>
                    <w:p w14:paraId="34EE09A1" w14:textId="77777777" w:rsidR="006A3B4B" w:rsidRPr="006A3B4B" w:rsidRDefault="006A3B4B" w:rsidP="006A3B4B">
                      <w:pPr>
                        <w:tabs>
                          <w:tab w:val="center" w:pos="4320"/>
                          <w:tab w:val="right" w:pos="8640"/>
                        </w:tabs>
                        <w:ind w:right="178"/>
                        <w:jc w:val="right"/>
                        <w:rPr>
                          <w:noProof/>
                          <w:szCs w:val="20"/>
                          <w:lang w:val="en-US"/>
                        </w:rPr>
                      </w:pPr>
                      <w:r w:rsidRPr="006A3B4B">
                        <w:rPr>
                          <w:noProof/>
                          <w:szCs w:val="20"/>
                          <w:lang w:val="en-US"/>
                        </w:rPr>
                        <w:t>Eureka Park</w:t>
                      </w:r>
                    </w:p>
                    <w:p w14:paraId="2AF42E9F" w14:textId="77777777" w:rsidR="006A3B4B" w:rsidRPr="006A3B4B" w:rsidRDefault="006A3B4B" w:rsidP="006A3B4B">
                      <w:pPr>
                        <w:tabs>
                          <w:tab w:val="center" w:pos="4320"/>
                          <w:tab w:val="right" w:pos="8640"/>
                        </w:tabs>
                        <w:ind w:right="178"/>
                        <w:jc w:val="right"/>
                        <w:rPr>
                          <w:noProof/>
                          <w:szCs w:val="20"/>
                          <w:lang w:val="en-US"/>
                        </w:rPr>
                      </w:pPr>
                      <w:r w:rsidRPr="006A3B4B">
                        <w:rPr>
                          <w:noProof/>
                          <w:szCs w:val="20"/>
                          <w:lang w:val="en-US"/>
                        </w:rPr>
                        <w:t>Ashford</w:t>
                      </w:r>
                    </w:p>
                    <w:p w14:paraId="74AD5387" w14:textId="77777777" w:rsidR="006A3B4B" w:rsidRPr="006A3B4B" w:rsidRDefault="006A3B4B" w:rsidP="006A3B4B">
                      <w:pPr>
                        <w:tabs>
                          <w:tab w:val="center" w:pos="4320"/>
                          <w:tab w:val="right" w:pos="8640"/>
                        </w:tabs>
                        <w:ind w:right="178"/>
                        <w:jc w:val="right"/>
                        <w:rPr>
                          <w:noProof/>
                          <w:szCs w:val="20"/>
                          <w:lang w:val="en-US"/>
                        </w:rPr>
                      </w:pPr>
                      <w:r w:rsidRPr="006A3B4B">
                        <w:rPr>
                          <w:noProof/>
                          <w:szCs w:val="20"/>
                          <w:lang w:val="en-US"/>
                        </w:rPr>
                        <w:t xml:space="preserve">Kent </w:t>
                      </w:r>
                    </w:p>
                    <w:p w14:paraId="386A485C" w14:textId="77777777" w:rsidR="006A3B4B" w:rsidRPr="006A3B4B" w:rsidRDefault="006A3B4B" w:rsidP="006A3B4B">
                      <w:pPr>
                        <w:tabs>
                          <w:tab w:val="center" w:pos="4320"/>
                          <w:tab w:val="right" w:pos="8640"/>
                        </w:tabs>
                        <w:ind w:right="178"/>
                        <w:jc w:val="right"/>
                        <w:rPr>
                          <w:noProof/>
                          <w:szCs w:val="20"/>
                          <w:lang w:val="en-US"/>
                        </w:rPr>
                      </w:pPr>
                      <w:r w:rsidRPr="006A3B4B">
                        <w:rPr>
                          <w:noProof/>
                          <w:szCs w:val="20"/>
                          <w:lang w:val="en-US"/>
                        </w:rPr>
                        <w:t>TN23 7SH</w:t>
                      </w:r>
                    </w:p>
                    <w:p w14:paraId="6066B947" w14:textId="77777777" w:rsidR="006A3B4B" w:rsidRPr="006A3B4B" w:rsidRDefault="006A3B4B" w:rsidP="006A3B4B">
                      <w:pPr>
                        <w:tabs>
                          <w:tab w:val="center" w:pos="4320"/>
                          <w:tab w:val="right" w:pos="8640"/>
                        </w:tabs>
                        <w:ind w:right="178"/>
                        <w:jc w:val="right"/>
                        <w:rPr>
                          <w:noProof/>
                          <w:szCs w:val="20"/>
                          <w:lang w:val="en-US"/>
                        </w:rPr>
                      </w:pPr>
                    </w:p>
                    <w:p w14:paraId="5FDEBA0C" w14:textId="77777777" w:rsidR="006A3B4B" w:rsidRPr="006A3B4B" w:rsidRDefault="006A3B4B" w:rsidP="006A3B4B">
                      <w:pPr>
                        <w:tabs>
                          <w:tab w:val="center" w:pos="4320"/>
                          <w:tab w:val="right" w:pos="8640"/>
                        </w:tabs>
                        <w:ind w:right="178"/>
                        <w:jc w:val="right"/>
                        <w:rPr>
                          <w:noProof/>
                          <w:szCs w:val="20"/>
                          <w:lang w:val="en-US"/>
                        </w:rPr>
                      </w:pPr>
                      <w:r w:rsidRPr="006A3B4B">
                        <w:rPr>
                          <w:b/>
                          <w:noProof/>
                          <w:szCs w:val="20"/>
                          <w:lang w:val="en-US"/>
                        </w:rPr>
                        <w:t>Phone:</w:t>
                      </w:r>
                      <w:r w:rsidRPr="006A3B4B">
                        <w:rPr>
                          <w:noProof/>
                          <w:szCs w:val="20"/>
                          <w:lang w:val="en-US"/>
                        </w:rPr>
                        <w:t xml:space="preserve"> 0300 123 5205</w:t>
                      </w:r>
                    </w:p>
                    <w:p w14:paraId="7E9455B7" w14:textId="77777777" w:rsidR="006A3B4B" w:rsidRPr="006A3B4B" w:rsidRDefault="006A3B4B" w:rsidP="006A3B4B">
                      <w:pPr>
                        <w:tabs>
                          <w:tab w:val="center" w:pos="4320"/>
                          <w:tab w:val="right" w:pos="8640"/>
                        </w:tabs>
                        <w:ind w:right="178"/>
                        <w:jc w:val="right"/>
                        <w:rPr>
                          <w:noProof/>
                          <w:szCs w:val="20"/>
                          <w:u w:val="single"/>
                          <w:lang w:val="en-US"/>
                        </w:rPr>
                      </w:pPr>
                      <w:r w:rsidRPr="006A3B4B">
                        <w:rPr>
                          <w:b/>
                          <w:noProof/>
                          <w:szCs w:val="20"/>
                          <w:lang w:val="en-US"/>
                        </w:rPr>
                        <w:t xml:space="preserve">Email: </w:t>
                      </w:r>
                      <w:hyperlink r:id="rId9" w:history="1">
                        <w:r w:rsidRPr="006A3B4B">
                          <w:rPr>
                            <w:rStyle w:val="Hyperlink"/>
                            <w:noProof/>
                            <w:szCs w:val="20"/>
                            <w:lang w:val="en-US"/>
                          </w:rPr>
                          <w:t>kchft.cyp-immunisationteam@nhs.net</w:t>
                        </w:r>
                      </w:hyperlink>
                    </w:p>
                    <w:p w14:paraId="1BA95B3F" w14:textId="77777777" w:rsidR="006A3B4B" w:rsidRPr="006A3B4B" w:rsidRDefault="006A3B4B" w:rsidP="006A3B4B">
                      <w:pPr>
                        <w:tabs>
                          <w:tab w:val="center" w:pos="4320"/>
                          <w:tab w:val="right" w:pos="8640"/>
                        </w:tabs>
                        <w:ind w:right="178"/>
                        <w:jc w:val="right"/>
                        <w:rPr>
                          <w:b/>
                          <w:noProof/>
                          <w:szCs w:val="20"/>
                          <w:lang w:val="en-US"/>
                        </w:rPr>
                      </w:pPr>
                      <w:r w:rsidRPr="006A3B4B">
                        <w:rPr>
                          <w:b/>
                          <w:noProof/>
                          <w:szCs w:val="20"/>
                          <w:lang w:val="en-US"/>
                        </w:rPr>
                        <w:t xml:space="preserve">Text Chat: </w:t>
                      </w:r>
                      <w:r w:rsidRPr="006A3B4B">
                        <w:rPr>
                          <w:noProof/>
                          <w:szCs w:val="20"/>
                          <w:lang w:val="en-US"/>
                        </w:rPr>
                        <w:t>07401320923</w:t>
                      </w:r>
                    </w:p>
                    <w:p w14:paraId="4B1E4CD6" w14:textId="77777777" w:rsidR="006A3B4B" w:rsidRPr="006A3B4B" w:rsidRDefault="006A3B4B" w:rsidP="006A3B4B">
                      <w:pPr>
                        <w:tabs>
                          <w:tab w:val="center" w:pos="4320"/>
                          <w:tab w:val="right" w:pos="8640"/>
                        </w:tabs>
                        <w:ind w:right="178"/>
                        <w:jc w:val="right"/>
                        <w:rPr>
                          <w:noProof/>
                          <w:szCs w:val="20"/>
                          <w:lang w:val="en-US"/>
                        </w:rPr>
                      </w:pPr>
                      <w:r w:rsidRPr="006A3B4B">
                        <w:rPr>
                          <w:b/>
                          <w:noProof/>
                          <w:szCs w:val="20"/>
                          <w:lang w:val="en-US"/>
                        </w:rPr>
                        <w:t>Web:</w:t>
                      </w:r>
                      <w:r w:rsidRPr="006A3B4B">
                        <w:rPr>
                          <w:noProof/>
                          <w:szCs w:val="20"/>
                          <w:lang w:val="en-US"/>
                        </w:rPr>
                        <w:t xml:space="preserve"> </w:t>
                      </w:r>
                      <w:hyperlink r:id="rId10" w:history="1">
                        <w:r w:rsidRPr="006A3B4B">
                          <w:rPr>
                            <w:rStyle w:val="Hyperlink"/>
                            <w:noProof/>
                            <w:szCs w:val="20"/>
                            <w:lang w:val="en-US"/>
                          </w:rPr>
                          <w:t>https://www.kentcht.nhs.uk/service/immunisation-team</w:t>
                        </w:r>
                      </w:hyperlink>
                    </w:p>
                    <w:p w14:paraId="64769C7C" w14:textId="77777777" w:rsidR="00F13892" w:rsidRPr="00196646" w:rsidRDefault="00F13892" w:rsidP="00E51193">
                      <w:pPr>
                        <w:tabs>
                          <w:tab w:val="center" w:pos="4320"/>
                          <w:tab w:val="right" w:pos="8640"/>
                        </w:tabs>
                        <w:ind w:right="178"/>
                        <w:jc w:val="right"/>
                        <w:rPr>
                          <w:noProof/>
                          <w:szCs w:val="20"/>
                          <w:lang w:val="en-US"/>
                        </w:rPr>
                      </w:pPr>
                    </w:p>
                  </w:txbxContent>
                </v:textbox>
              </v:shape>
            </w:pict>
          </mc:Fallback>
        </mc:AlternateContent>
      </w:r>
    </w:p>
    <w:p w14:paraId="31B6E0E1" w14:textId="77777777" w:rsidR="00CB2EBC" w:rsidRPr="006A3B4B" w:rsidRDefault="00CB2EBC" w:rsidP="00196646">
      <w:pPr>
        <w:ind w:right="-93"/>
      </w:pPr>
    </w:p>
    <w:p w14:paraId="4FDDD494" w14:textId="77777777" w:rsidR="00CB2EBC" w:rsidRPr="006A3B4B" w:rsidRDefault="00CB2EBC" w:rsidP="00196646">
      <w:pPr>
        <w:ind w:right="-93"/>
      </w:pPr>
    </w:p>
    <w:p w14:paraId="0C311E7D" w14:textId="77777777" w:rsidR="00CB2EBC" w:rsidRPr="006A3B4B" w:rsidRDefault="00CB2EBC" w:rsidP="00196646">
      <w:pPr>
        <w:ind w:right="-93"/>
      </w:pPr>
    </w:p>
    <w:p w14:paraId="536B6A64" w14:textId="77777777" w:rsidR="00CB2EBC" w:rsidRPr="006A3B4B" w:rsidRDefault="00CB2EBC" w:rsidP="00196646">
      <w:pPr>
        <w:ind w:right="-93"/>
      </w:pPr>
    </w:p>
    <w:p w14:paraId="5ADD5505" w14:textId="77777777" w:rsidR="00CB2EBC" w:rsidRPr="006A3B4B" w:rsidRDefault="00CB2EBC" w:rsidP="00196646">
      <w:pPr>
        <w:ind w:right="-93"/>
      </w:pPr>
    </w:p>
    <w:p w14:paraId="781380B9" w14:textId="77777777" w:rsidR="00CB2EBC" w:rsidRPr="006A3B4B" w:rsidRDefault="00CB2EBC" w:rsidP="00196646">
      <w:pPr>
        <w:ind w:right="-93"/>
      </w:pPr>
    </w:p>
    <w:p w14:paraId="1F3E263B" w14:textId="77777777" w:rsidR="00CB2EBC" w:rsidRPr="006A3B4B" w:rsidRDefault="00CB2EBC" w:rsidP="00196646">
      <w:pPr>
        <w:ind w:right="-93"/>
      </w:pPr>
    </w:p>
    <w:p w14:paraId="2E4D6400" w14:textId="77777777" w:rsidR="00CB2EBC" w:rsidRPr="006A3B4B" w:rsidRDefault="00CB2EBC" w:rsidP="00196646">
      <w:pPr>
        <w:ind w:right="-93"/>
      </w:pPr>
    </w:p>
    <w:p w14:paraId="6A02212D" w14:textId="77777777" w:rsidR="00A84B1B" w:rsidRPr="006A3B4B" w:rsidRDefault="00A84B1B" w:rsidP="00196646">
      <w:pPr>
        <w:ind w:right="-93"/>
      </w:pPr>
    </w:p>
    <w:p w14:paraId="6EBF98A1" w14:textId="77777777" w:rsidR="00D07E93" w:rsidRPr="006A3B4B" w:rsidRDefault="00D07E93" w:rsidP="00196646">
      <w:pPr>
        <w:ind w:right="-93"/>
        <w:rPr>
          <w:highlight w:val="yellow"/>
        </w:rPr>
      </w:pPr>
    </w:p>
    <w:p w14:paraId="474F5E29" w14:textId="77777777" w:rsidR="00D07E93" w:rsidRPr="006A3B4B" w:rsidRDefault="00D07E93" w:rsidP="00196646">
      <w:pPr>
        <w:ind w:right="-93"/>
        <w:rPr>
          <w:highlight w:val="yellow"/>
        </w:rPr>
      </w:pPr>
    </w:p>
    <w:p w14:paraId="4ADC2688" w14:textId="77777777" w:rsidR="00D07E93" w:rsidRPr="006A3B4B" w:rsidRDefault="00D07E93" w:rsidP="00196646">
      <w:pPr>
        <w:ind w:right="-93"/>
        <w:rPr>
          <w:highlight w:val="yellow"/>
        </w:rPr>
      </w:pPr>
    </w:p>
    <w:p w14:paraId="7ABF0EDD" w14:textId="77777777" w:rsidR="00B242E2" w:rsidRPr="006A3B4B" w:rsidRDefault="00962BFC" w:rsidP="00196646">
      <w:pPr>
        <w:ind w:right="-93"/>
      </w:pPr>
      <w:r>
        <w:rPr>
          <w:highlight w:val="yellow"/>
        </w:rPr>
        <w:t>February 2022</w:t>
      </w:r>
    </w:p>
    <w:p w14:paraId="0EAA1DDD" w14:textId="77777777" w:rsidR="00026310" w:rsidRPr="006A3B4B" w:rsidRDefault="00026310" w:rsidP="00196646">
      <w:pPr>
        <w:ind w:right="-93"/>
      </w:pPr>
    </w:p>
    <w:p w14:paraId="2F485837" w14:textId="77777777" w:rsidR="00D07E93" w:rsidRPr="006A3B4B" w:rsidRDefault="00D07E93" w:rsidP="00196646">
      <w:pPr>
        <w:ind w:right="-93"/>
      </w:pPr>
    </w:p>
    <w:p w14:paraId="056D00EA" w14:textId="77777777" w:rsidR="00026310" w:rsidRPr="006A3B4B" w:rsidRDefault="00CA7916" w:rsidP="00196646">
      <w:pPr>
        <w:ind w:right="-93"/>
      </w:pPr>
      <w:r w:rsidRPr="006A3B4B">
        <w:t>Parent / Carer Year 9</w:t>
      </w:r>
      <w:r w:rsidR="00DC001B" w:rsidRPr="006A3B4B">
        <w:t xml:space="preserve"> / </w:t>
      </w:r>
      <w:r w:rsidR="00CB2230" w:rsidRPr="006A3B4B">
        <w:t>10</w:t>
      </w:r>
      <w:r w:rsidRPr="006A3B4B">
        <w:t xml:space="preserve"> Student</w:t>
      </w:r>
    </w:p>
    <w:p w14:paraId="41C8B6B2" w14:textId="77777777" w:rsidR="0001312C" w:rsidRPr="006A3B4B" w:rsidRDefault="004B1529" w:rsidP="00196646">
      <w:pPr>
        <w:ind w:right="-93"/>
      </w:pPr>
      <w:r>
        <w:rPr>
          <w:highlight w:val="yellow"/>
        </w:rPr>
        <w:t>Elms School</w:t>
      </w:r>
    </w:p>
    <w:p w14:paraId="4C15B284" w14:textId="77777777" w:rsidR="00CB2EBC" w:rsidRPr="006A3B4B" w:rsidRDefault="00CB2EBC" w:rsidP="00CB2EBC">
      <w:pPr>
        <w:spacing w:line="276" w:lineRule="auto"/>
        <w:ind w:right="169"/>
      </w:pPr>
    </w:p>
    <w:p w14:paraId="776E4259" w14:textId="77777777" w:rsidR="00D07E93" w:rsidRPr="006A3B4B" w:rsidRDefault="00D07E93" w:rsidP="00CB2EBC">
      <w:pPr>
        <w:spacing w:line="276" w:lineRule="auto"/>
        <w:ind w:right="169"/>
      </w:pPr>
    </w:p>
    <w:p w14:paraId="5BF44CB6" w14:textId="77777777" w:rsidR="00CB2EBC" w:rsidRPr="006A3B4B" w:rsidRDefault="00CB2EBC" w:rsidP="00CB2EBC">
      <w:pPr>
        <w:spacing w:line="276" w:lineRule="auto"/>
        <w:ind w:right="169"/>
      </w:pPr>
      <w:r w:rsidRPr="006A3B4B">
        <w:t>Dear Parent/Carer</w:t>
      </w:r>
    </w:p>
    <w:p w14:paraId="462FD009" w14:textId="77777777" w:rsidR="00CB2EBC" w:rsidRPr="006A3B4B" w:rsidRDefault="00CB2EBC" w:rsidP="00CB2EBC">
      <w:pPr>
        <w:spacing w:line="276" w:lineRule="auto"/>
        <w:ind w:right="169"/>
      </w:pPr>
    </w:p>
    <w:p w14:paraId="334CD504" w14:textId="77777777" w:rsidR="00CB2EBC" w:rsidRPr="006A3B4B" w:rsidRDefault="004B1529" w:rsidP="00CB2EBC">
      <w:pPr>
        <w:spacing w:line="276" w:lineRule="auto"/>
        <w:ind w:right="169"/>
        <w:rPr>
          <w:b/>
        </w:rPr>
      </w:pPr>
      <w:r>
        <w:rPr>
          <w:b/>
          <w:highlight w:val="yellow"/>
        </w:rPr>
        <w:t>02/03/2022</w:t>
      </w:r>
      <w:r w:rsidR="00C27604" w:rsidRPr="006A3B4B">
        <w:rPr>
          <w:b/>
          <w:highlight w:val="yellow"/>
        </w:rPr>
        <w:t xml:space="preserve"> </w:t>
      </w:r>
      <w:r w:rsidR="003963BA" w:rsidRPr="006A3B4B">
        <w:rPr>
          <w:b/>
        </w:rPr>
        <w:t xml:space="preserve">- </w:t>
      </w:r>
      <w:r w:rsidR="00CB2EBC" w:rsidRPr="006A3B4B">
        <w:rPr>
          <w:b/>
        </w:rPr>
        <w:t xml:space="preserve">Meningococcal ACWY (MenACWY) and Tetanus, Diphtheria and Polio (Td/IPV) Vaccinations </w:t>
      </w:r>
      <w:r w:rsidR="00A4146F" w:rsidRPr="006A3B4B">
        <w:rPr>
          <w:b/>
        </w:rPr>
        <w:t>in school</w:t>
      </w:r>
      <w:r w:rsidR="00CB2230" w:rsidRPr="006A3B4B">
        <w:rPr>
          <w:b/>
        </w:rPr>
        <w:t xml:space="preserve"> </w:t>
      </w:r>
    </w:p>
    <w:p w14:paraId="2594DBF0" w14:textId="77777777" w:rsidR="004B13D2" w:rsidRPr="006A3B4B" w:rsidRDefault="004B13D2" w:rsidP="00CB2EBC">
      <w:pPr>
        <w:spacing w:line="276" w:lineRule="auto"/>
        <w:ind w:right="169"/>
        <w:rPr>
          <w:b/>
        </w:rPr>
      </w:pPr>
    </w:p>
    <w:p w14:paraId="5AC645BA" w14:textId="77777777" w:rsidR="004B13D2" w:rsidRPr="006A3B4B" w:rsidRDefault="004B13D2" w:rsidP="004B13D2">
      <w:pPr>
        <w:rPr>
          <w:b/>
        </w:rPr>
      </w:pPr>
      <w:r w:rsidRPr="006A3B4B">
        <w:t>We will be visiting your child’s school on the above date(s) to deliver the vaccinations.</w:t>
      </w:r>
    </w:p>
    <w:p w14:paraId="036DCB9D" w14:textId="77777777" w:rsidR="004B13D2" w:rsidRPr="006A3B4B" w:rsidRDefault="004B13D2" w:rsidP="00CB2EBC">
      <w:pPr>
        <w:spacing w:line="276" w:lineRule="auto"/>
        <w:ind w:right="169"/>
        <w:rPr>
          <w:b/>
        </w:rPr>
      </w:pPr>
    </w:p>
    <w:p w14:paraId="2628EDC0" w14:textId="77777777" w:rsidR="00CB2EBC" w:rsidRPr="006A3B4B" w:rsidRDefault="00CB2230" w:rsidP="00CB2EBC">
      <w:pPr>
        <w:spacing w:line="276" w:lineRule="auto"/>
        <w:ind w:right="169"/>
      </w:pPr>
      <w:r w:rsidRPr="006A3B4B">
        <w:t xml:space="preserve">All students in year 9 </w:t>
      </w:r>
      <w:r w:rsidR="00D07E93" w:rsidRPr="006A3B4B">
        <w:t xml:space="preserve">and year 10 </w:t>
      </w:r>
      <w:r w:rsidRPr="006A3B4B">
        <w:t xml:space="preserve">are eligible to </w:t>
      </w:r>
      <w:r w:rsidR="00CB2EBC" w:rsidRPr="006A3B4B">
        <w:t>receive the MenACWY and Td/IPV vaccinations.</w:t>
      </w:r>
      <w:r w:rsidRPr="006A3B4B">
        <w:t xml:space="preserve"> </w:t>
      </w:r>
    </w:p>
    <w:p w14:paraId="0B359C92" w14:textId="77777777" w:rsidR="00CB2230" w:rsidRPr="006A3B4B" w:rsidRDefault="00CB2230" w:rsidP="00CB2EBC">
      <w:pPr>
        <w:spacing w:line="276" w:lineRule="auto"/>
        <w:ind w:right="169"/>
      </w:pPr>
    </w:p>
    <w:p w14:paraId="22C43AE6" w14:textId="7619FF9B" w:rsidR="00D07E93" w:rsidRPr="006A3B4B" w:rsidRDefault="00D07E93" w:rsidP="00D07E93">
      <w:pPr>
        <w:rPr>
          <w:b/>
          <w:highlight w:val="yellow"/>
        </w:rPr>
      </w:pPr>
      <w:r w:rsidRPr="006A3B4B">
        <w:t xml:space="preserve">Please complete the online consent form at </w:t>
      </w:r>
      <w:hyperlink r:id="rId11" w:history="1">
        <w:r w:rsidR="0096788D" w:rsidRPr="006A3B4B">
          <w:rPr>
            <w:rStyle w:val="Hyperlink"/>
          </w:rPr>
          <w:t>https://www.kentcht.nhs.uk/forms/imms-consent-form/</w:t>
        </w:r>
      </w:hyperlink>
      <w:r w:rsidR="0096788D" w:rsidRPr="006A3B4B">
        <w:t xml:space="preserve"> </w:t>
      </w:r>
      <w:r w:rsidRPr="006A3B4B">
        <w:t>clearly marking whether you consent or decline consent before</w:t>
      </w:r>
      <w:r w:rsidR="0001312C" w:rsidRPr="006A3B4B">
        <w:t xml:space="preserve"> midnight </w:t>
      </w:r>
      <w:r w:rsidR="0001312C" w:rsidRPr="004B1529">
        <w:rPr>
          <w:highlight w:val="yellow"/>
        </w:rPr>
        <w:t xml:space="preserve">on </w:t>
      </w:r>
      <w:r w:rsidR="004B1529" w:rsidRPr="004B1529">
        <w:rPr>
          <w:highlight w:val="yellow"/>
        </w:rPr>
        <w:t>25/0</w:t>
      </w:r>
      <w:r w:rsidR="009776D9">
        <w:rPr>
          <w:highlight w:val="yellow"/>
        </w:rPr>
        <w:t>2</w:t>
      </w:r>
      <w:r w:rsidR="004B1529" w:rsidRPr="004B1529">
        <w:rPr>
          <w:highlight w:val="yellow"/>
        </w:rPr>
        <w:t>/2022.</w:t>
      </w:r>
    </w:p>
    <w:p w14:paraId="5D144353" w14:textId="77777777" w:rsidR="006A3B4B" w:rsidRPr="006A3B4B" w:rsidRDefault="006A3B4B" w:rsidP="00D07E93">
      <w:pPr>
        <w:rPr>
          <w:b/>
          <w:highlight w:val="yellow"/>
        </w:rPr>
      </w:pPr>
    </w:p>
    <w:p w14:paraId="6D67A2B6" w14:textId="77777777" w:rsidR="006A3B4B" w:rsidRPr="006A3B4B" w:rsidRDefault="006A3B4B" w:rsidP="006A3B4B">
      <w:pPr>
        <w:rPr>
          <w:b/>
        </w:rPr>
      </w:pPr>
      <w:r w:rsidRPr="006A3B4B">
        <w:rPr>
          <w:b/>
        </w:rPr>
        <w:t>To access the consent form you will need to enter one of the following identifiable details for your child:</w:t>
      </w:r>
    </w:p>
    <w:p w14:paraId="3BDA1EF9" w14:textId="77777777" w:rsidR="006A3B4B" w:rsidRPr="006A3B4B" w:rsidRDefault="006A3B4B" w:rsidP="006A3B4B">
      <w:pPr>
        <w:numPr>
          <w:ilvl w:val="0"/>
          <w:numId w:val="6"/>
        </w:numPr>
        <w:rPr>
          <w:b/>
        </w:rPr>
      </w:pPr>
      <w:r w:rsidRPr="006A3B4B">
        <w:rPr>
          <w:b/>
        </w:rPr>
        <w:t xml:space="preserve">NHS number </w:t>
      </w:r>
      <w:r w:rsidRPr="006A3B4B">
        <w:rPr>
          <w:b/>
          <w:u w:val="single"/>
        </w:rPr>
        <w:t>or</w:t>
      </w:r>
    </w:p>
    <w:p w14:paraId="39E2FDDD" w14:textId="77777777" w:rsidR="006A3B4B" w:rsidRPr="006A3B4B" w:rsidRDefault="006A3B4B" w:rsidP="006A3B4B">
      <w:pPr>
        <w:numPr>
          <w:ilvl w:val="0"/>
          <w:numId w:val="6"/>
        </w:numPr>
        <w:rPr>
          <w:b/>
        </w:rPr>
      </w:pPr>
      <w:r w:rsidRPr="006A3B4B">
        <w:rPr>
          <w:b/>
        </w:rPr>
        <w:t>legal surname, date of birth and postcode</w:t>
      </w:r>
    </w:p>
    <w:p w14:paraId="5431E518" w14:textId="77777777" w:rsidR="00980BED" w:rsidRPr="006A3B4B" w:rsidRDefault="00980BED" w:rsidP="00980BED">
      <w:pPr>
        <w:rPr>
          <w:b/>
        </w:rPr>
      </w:pPr>
    </w:p>
    <w:p w14:paraId="192EB372" w14:textId="77777777" w:rsidR="00980BED" w:rsidRPr="006A3B4B" w:rsidRDefault="000C304D" w:rsidP="00980BED">
      <w:pPr>
        <w:rPr>
          <w:rFonts w:eastAsia="Times New Roman"/>
          <w:bCs/>
          <w:iCs/>
          <w:color w:val="000000"/>
        </w:rPr>
      </w:pPr>
      <w:r w:rsidRPr="006A3B4B">
        <w:rPr>
          <w:rFonts w:eastAsia="Times New Roman"/>
          <w:b/>
          <w:bCs/>
          <w:iCs/>
          <w:color w:val="000000"/>
        </w:rPr>
        <w:t>Year 10 Parents</w:t>
      </w:r>
      <w:r w:rsidRPr="006A3B4B">
        <w:rPr>
          <w:rFonts w:eastAsia="Times New Roman"/>
          <w:bCs/>
          <w:iCs/>
          <w:color w:val="000000"/>
        </w:rPr>
        <w:t xml:space="preserve">: </w:t>
      </w:r>
      <w:r w:rsidR="00980BED" w:rsidRPr="006A3B4B">
        <w:rPr>
          <w:rFonts w:eastAsia="Times New Roman"/>
          <w:bCs/>
          <w:iCs/>
          <w:color w:val="000000"/>
        </w:rPr>
        <w:t>Please note if your child wasn't vaccinated in school last year due to lockdown and subsequent school closure, the consent you previously completed will have expired. Please can you</w:t>
      </w:r>
      <w:r w:rsidR="00402BB6" w:rsidRPr="006A3B4B">
        <w:rPr>
          <w:rFonts w:eastAsia="Times New Roman"/>
          <w:bCs/>
          <w:iCs/>
          <w:color w:val="000000"/>
        </w:rPr>
        <w:t xml:space="preserve"> r</w:t>
      </w:r>
      <w:r w:rsidR="007A2ED2" w:rsidRPr="006A3B4B">
        <w:rPr>
          <w:rFonts w:eastAsia="Times New Roman"/>
          <w:bCs/>
          <w:iCs/>
          <w:color w:val="000000"/>
        </w:rPr>
        <w:t xml:space="preserve">econsent using the link above. </w:t>
      </w:r>
      <w:r w:rsidR="00980BED" w:rsidRPr="006A3B4B">
        <w:rPr>
          <w:rFonts w:eastAsia="Times New Roman"/>
          <w:bCs/>
          <w:iCs/>
          <w:color w:val="000000"/>
        </w:rPr>
        <w:t>We will be unable to vaccinate your child without a new consent</w:t>
      </w:r>
      <w:r w:rsidR="007A2ED2" w:rsidRPr="006A3B4B">
        <w:rPr>
          <w:rFonts w:eastAsia="Times New Roman"/>
          <w:bCs/>
          <w:iCs/>
          <w:color w:val="000000"/>
        </w:rPr>
        <w:t>.</w:t>
      </w:r>
    </w:p>
    <w:p w14:paraId="2FA6DB35" w14:textId="77777777" w:rsidR="00CA7916" w:rsidRPr="006A3B4B" w:rsidRDefault="00CA7916" w:rsidP="00CA7916">
      <w:pPr>
        <w:pStyle w:val="NormalWeb"/>
        <w:rPr>
          <w:rFonts w:ascii="Arial" w:hAnsi="Arial" w:cs="Arial"/>
          <w:sz w:val="22"/>
          <w:szCs w:val="22"/>
        </w:rPr>
      </w:pPr>
      <w:r w:rsidRPr="006A3B4B">
        <w:rPr>
          <w:rFonts w:ascii="Arial" w:hAnsi="Arial" w:cs="Arial"/>
          <w:sz w:val="22"/>
          <w:szCs w:val="22"/>
        </w:rPr>
        <w:t xml:space="preserve">A young person can consent to having an immunisation if our team believes they are able to do so. For more information about consent please go to: </w:t>
      </w:r>
      <w:hyperlink r:id="rId12" w:history="1">
        <w:r w:rsidRPr="006A3B4B">
          <w:rPr>
            <w:rStyle w:val="Hyperlink"/>
            <w:rFonts w:ascii="Arial" w:hAnsi="Arial" w:cs="Arial"/>
            <w:sz w:val="22"/>
            <w:szCs w:val="22"/>
          </w:rPr>
          <w:t>www.nhs.uk/chq/pages/900.aspx</w:t>
        </w:r>
      </w:hyperlink>
      <w:r w:rsidRPr="006A3B4B">
        <w:rPr>
          <w:rFonts w:ascii="Arial" w:hAnsi="Arial" w:cs="Arial"/>
          <w:sz w:val="22"/>
          <w:szCs w:val="22"/>
        </w:rPr>
        <w:t xml:space="preserve"> </w:t>
      </w:r>
    </w:p>
    <w:p w14:paraId="2F343BF9" w14:textId="77777777" w:rsidR="006A3B4B" w:rsidRPr="006A3B4B" w:rsidRDefault="006A3B4B" w:rsidP="00CA7916">
      <w:pPr>
        <w:pStyle w:val="NormalWeb"/>
        <w:rPr>
          <w:rFonts w:ascii="Arial" w:hAnsi="Arial" w:cs="Arial"/>
          <w:sz w:val="22"/>
          <w:szCs w:val="22"/>
        </w:rPr>
      </w:pPr>
      <w:r w:rsidRPr="006A3B4B">
        <w:rPr>
          <w:rFonts w:ascii="Arial" w:hAnsi="Arial" w:cs="Arial"/>
          <w:sz w:val="22"/>
          <w:szCs w:val="22"/>
        </w:rPr>
        <w:t xml:space="preserve">Please note we will continue to invite your child to be vaccinated unless we hear from you, this may mean that one of our team calls you to obtain verbal consent over the phone. Please ensure that your contact </w:t>
      </w:r>
      <w:r w:rsidRPr="006A3B4B">
        <w:rPr>
          <w:rFonts w:ascii="Arial" w:hAnsi="Arial" w:cs="Arial"/>
          <w:sz w:val="22"/>
          <w:szCs w:val="22"/>
        </w:rPr>
        <w:lastRenderedPageBreak/>
        <w:t>information on the consent form is up to date and always ensure you notify your GP of any changes to your address and phone number.</w:t>
      </w:r>
    </w:p>
    <w:p w14:paraId="01ED9062" w14:textId="77777777" w:rsidR="00CA7916" w:rsidRPr="006A3B4B" w:rsidRDefault="00CA7916" w:rsidP="00CA7916">
      <w:pPr>
        <w:pStyle w:val="NormalWeb"/>
        <w:rPr>
          <w:rFonts w:ascii="Arial" w:hAnsi="Arial" w:cs="Arial"/>
          <w:sz w:val="22"/>
          <w:szCs w:val="22"/>
        </w:rPr>
      </w:pPr>
      <w:r w:rsidRPr="006A3B4B">
        <w:rPr>
          <w:rFonts w:ascii="Arial" w:hAnsi="Arial" w:cs="Arial"/>
          <w:sz w:val="22"/>
          <w:szCs w:val="22"/>
        </w:rPr>
        <w:t xml:space="preserve">If you need more information, would like paper copies of the information leaflets or would like to speak with a member of the team, </w:t>
      </w:r>
      <w:r w:rsidR="00FC79F0" w:rsidRPr="006A3B4B">
        <w:rPr>
          <w:rFonts w:ascii="Arial" w:hAnsi="Arial" w:cs="Arial"/>
          <w:sz w:val="22"/>
          <w:szCs w:val="22"/>
        </w:rPr>
        <w:t xml:space="preserve">please either email us on </w:t>
      </w:r>
      <w:hyperlink r:id="rId13" w:history="1">
        <w:r w:rsidR="00FC79F0" w:rsidRPr="006A3B4B">
          <w:rPr>
            <w:rStyle w:val="Hyperlink"/>
            <w:rFonts w:ascii="Arial" w:hAnsi="Arial" w:cs="Arial"/>
            <w:sz w:val="22"/>
            <w:szCs w:val="22"/>
          </w:rPr>
          <w:t>kchft.cyp-immunisationteam@nhs.net</w:t>
        </w:r>
      </w:hyperlink>
      <w:r w:rsidR="00FC79F0" w:rsidRPr="006A3B4B">
        <w:rPr>
          <w:rFonts w:ascii="Arial" w:hAnsi="Arial" w:cs="Arial"/>
          <w:sz w:val="22"/>
          <w:szCs w:val="22"/>
        </w:rPr>
        <w:t xml:space="preserve">, phone us on 0300 123 5205, text chat us on 07401320923 or follow the link to webchat us </w:t>
      </w:r>
      <w:hyperlink r:id="rId14" w:history="1">
        <w:r w:rsidR="00FC79F0" w:rsidRPr="006A3B4B">
          <w:rPr>
            <w:rStyle w:val="Hyperlink"/>
            <w:rFonts w:ascii="Arial" w:hAnsi="Arial" w:cs="Arial"/>
            <w:sz w:val="22"/>
            <w:szCs w:val="22"/>
          </w:rPr>
          <w:t>https://www.kentcht.nhs.uk/service/immunisation-team/immunisations-live-chat/</w:t>
        </w:r>
      </w:hyperlink>
      <w:r w:rsidR="00FC79F0" w:rsidRPr="006A3B4B">
        <w:rPr>
          <w:rFonts w:ascii="Arial" w:hAnsi="Arial" w:cs="Arial"/>
          <w:sz w:val="22"/>
          <w:szCs w:val="22"/>
        </w:rPr>
        <w:t>.</w:t>
      </w:r>
    </w:p>
    <w:p w14:paraId="11C8B9AD" w14:textId="77777777" w:rsidR="00CA7916" w:rsidRPr="006A3B4B" w:rsidRDefault="00CA7916" w:rsidP="00CA7916">
      <w:pPr>
        <w:pStyle w:val="NormalWeb"/>
        <w:rPr>
          <w:rFonts w:ascii="Arial" w:hAnsi="Arial" w:cs="Arial"/>
          <w:sz w:val="22"/>
          <w:szCs w:val="22"/>
        </w:rPr>
      </w:pPr>
      <w:r w:rsidRPr="006A3B4B">
        <w:rPr>
          <w:rFonts w:ascii="Arial" w:hAnsi="Arial" w:cs="Arial"/>
          <w:sz w:val="22"/>
          <w:szCs w:val="22"/>
        </w:rPr>
        <w:t xml:space="preserve">For more information about the vaccinations please go to: </w:t>
      </w:r>
      <w:hyperlink r:id="rId15" w:history="1">
        <w:r w:rsidR="001C27F9" w:rsidRPr="006A3B4B">
          <w:rPr>
            <w:rFonts w:ascii="Arial" w:eastAsia="Cambria" w:hAnsi="Arial" w:cs="Arial"/>
            <w:color w:val="0000FF"/>
            <w:sz w:val="22"/>
            <w:szCs w:val="22"/>
            <w:u w:val="single"/>
            <w:lang w:eastAsia="en-US"/>
          </w:rPr>
          <w:t>Immunisations for young people - your questions answered (publishing.service.gov.uk)</w:t>
        </w:r>
      </w:hyperlink>
      <w:r w:rsidR="001C27F9" w:rsidRPr="006A3B4B">
        <w:rPr>
          <w:rFonts w:ascii="Arial" w:eastAsia="Cambria" w:hAnsi="Arial" w:cs="Arial"/>
          <w:sz w:val="22"/>
          <w:szCs w:val="22"/>
          <w:lang w:eastAsia="en-US"/>
        </w:rPr>
        <w:t xml:space="preserve"> </w:t>
      </w:r>
    </w:p>
    <w:p w14:paraId="5C87CC8F" w14:textId="77777777" w:rsidR="00DD7770" w:rsidRPr="006A3B4B" w:rsidRDefault="00DD7770" w:rsidP="00DD7770">
      <w:pPr>
        <w:pStyle w:val="NormalWeb"/>
        <w:rPr>
          <w:rFonts w:ascii="Arial" w:hAnsi="Arial" w:cs="Arial"/>
          <w:sz w:val="22"/>
          <w:szCs w:val="22"/>
        </w:rPr>
      </w:pPr>
      <w:r w:rsidRPr="006A3B4B">
        <w:rPr>
          <w:rFonts w:ascii="Arial" w:hAnsi="Arial" w:cs="Arial"/>
          <w:sz w:val="22"/>
          <w:szCs w:val="22"/>
        </w:rPr>
        <w:t>Kind regards</w:t>
      </w:r>
    </w:p>
    <w:p w14:paraId="60BF68F5" w14:textId="77777777" w:rsidR="00C27604" w:rsidRPr="006A3B4B" w:rsidRDefault="00C27604" w:rsidP="00C27604">
      <w:pPr>
        <w:jc w:val="both"/>
      </w:pPr>
      <w:r w:rsidRPr="006A3B4B">
        <w:rPr>
          <w:noProof/>
          <w:lang w:eastAsia="en-GB"/>
        </w:rPr>
        <w:drawing>
          <wp:inline distT="0" distB="0" distL="0" distR="0" wp14:anchorId="01151EB1" wp14:editId="22470F85">
            <wp:extent cx="1449658" cy="717305"/>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1451391" cy="718162"/>
                    </a:xfrm>
                    <a:prstGeom prst="rect">
                      <a:avLst/>
                    </a:prstGeom>
                  </pic:spPr>
                </pic:pic>
              </a:graphicData>
            </a:graphic>
          </wp:inline>
        </w:drawing>
      </w:r>
    </w:p>
    <w:p w14:paraId="2A2A6522" w14:textId="77777777" w:rsidR="00C27604" w:rsidRPr="006A3B4B" w:rsidRDefault="00C27604" w:rsidP="00C27604">
      <w:pPr>
        <w:ind w:left="-284"/>
        <w:jc w:val="both"/>
      </w:pPr>
    </w:p>
    <w:p w14:paraId="377692EF" w14:textId="77777777" w:rsidR="00C27604" w:rsidRPr="006A3B4B" w:rsidRDefault="00C27604" w:rsidP="00C27604">
      <w:pPr>
        <w:ind w:left="-284" w:firstLine="284"/>
        <w:jc w:val="both"/>
      </w:pPr>
      <w:r w:rsidRPr="006A3B4B">
        <w:t>Catherine Burton</w:t>
      </w:r>
    </w:p>
    <w:p w14:paraId="5AEF9C89" w14:textId="77777777" w:rsidR="00C27604" w:rsidRPr="006A3B4B" w:rsidRDefault="00C27604" w:rsidP="00C27604">
      <w:pPr>
        <w:ind w:left="-284" w:firstLine="284"/>
      </w:pPr>
      <w:r w:rsidRPr="006A3B4B">
        <w:t xml:space="preserve">Head of School </w:t>
      </w:r>
      <w:r w:rsidR="00AB4060">
        <w:t>Aged</w:t>
      </w:r>
      <w:r w:rsidRPr="006A3B4B">
        <w:t xml:space="preserve"> Immunisation Service</w:t>
      </w:r>
    </w:p>
    <w:p w14:paraId="35551913" w14:textId="77777777" w:rsidR="006A3B4B" w:rsidRDefault="006A3B4B" w:rsidP="006A3B4B">
      <w:pPr>
        <w:spacing w:line="276" w:lineRule="auto"/>
        <w:ind w:right="169"/>
      </w:pPr>
    </w:p>
    <w:p w14:paraId="1CAFB78F" w14:textId="77777777" w:rsidR="006A3B4B" w:rsidRPr="006A3B4B" w:rsidRDefault="006A3B4B" w:rsidP="006A3B4B">
      <w:pPr>
        <w:spacing w:line="276" w:lineRule="auto"/>
        <w:ind w:right="169"/>
        <w:rPr>
          <w:b/>
        </w:rPr>
      </w:pPr>
    </w:p>
    <w:p w14:paraId="1C21B1A2" w14:textId="77777777" w:rsidR="006A3B4B" w:rsidRPr="006A3B4B" w:rsidRDefault="006A3B4B" w:rsidP="006A3B4B">
      <w:pPr>
        <w:pBdr>
          <w:top w:val="single" w:sz="4" w:space="1" w:color="auto"/>
          <w:left w:val="single" w:sz="4" w:space="4" w:color="auto"/>
          <w:bottom w:val="single" w:sz="4" w:space="1" w:color="auto"/>
          <w:right w:val="single" w:sz="4" w:space="4" w:color="auto"/>
        </w:pBdr>
        <w:spacing w:line="276" w:lineRule="auto"/>
        <w:ind w:right="169"/>
      </w:pPr>
      <w:r w:rsidRPr="006A3B4B">
        <w:rPr>
          <w:b/>
        </w:rPr>
        <w:t>MenACWY</w:t>
      </w:r>
      <w:r w:rsidRPr="006A3B4B">
        <w:t xml:space="preserve"> vaccination helps to protect your child against four types of meningococcal bacteria (groups A, C, W and Y) that can cause meningitis (inflammation of the lining of the brain) and sepsis (blood poisoning) and can kill. Cases of meningococcal W disease (“</w:t>
      </w:r>
      <w:proofErr w:type="spellStart"/>
      <w:r w:rsidRPr="006A3B4B">
        <w:t>MenW</w:t>
      </w:r>
      <w:proofErr w:type="spellEnd"/>
      <w:r w:rsidRPr="006A3B4B">
        <w:t>”) in England have increased significantly in recent years.</w:t>
      </w:r>
    </w:p>
    <w:p w14:paraId="53A84EAB" w14:textId="77777777" w:rsidR="006A3B4B" w:rsidRPr="006A3B4B" w:rsidRDefault="006A3B4B" w:rsidP="006A3B4B">
      <w:pPr>
        <w:pBdr>
          <w:top w:val="single" w:sz="4" w:space="1" w:color="auto"/>
          <w:left w:val="single" w:sz="4" w:space="4" w:color="auto"/>
          <w:bottom w:val="single" w:sz="4" w:space="1" w:color="auto"/>
          <w:right w:val="single" w:sz="4" w:space="4" w:color="auto"/>
        </w:pBdr>
        <w:spacing w:line="276" w:lineRule="auto"/>
        <w:ind w:right="169"/>
      </w:pPr>
    </w:p>
    <w:p w14:paraId="7ADEE683" w14:textId="77777777" w:rsidR="006A3B4B" w:rsidRPr="006A3B4B" w:rsidRDefault="006A3B4B" w:rsidP="006A3B4B">
      <w:pPr>
        <w:pBdr>
          <w:top w:val="single" w:sz="4" w:space="1" w:color="auto"/>
          <w:left w:val="single" w:sz="4" w:space="4" w:color="auto"/>
          <w:bottom w:val="single" w:sz="4" w:space="1" w:color="auto"/>
          <w:right w:val="single" w:sz="4" w:space="4" w:color="auto"/>
        </w:pBdr>
        <w:spacing w:line="276" w:lineRule="auto"/>
        <w:ind w:right="169"/>
      </w:pPr>
      <w:r w:rsidRPr="006A3B4B">
        <w:rPr>
          <w:b/>
        </w:rPr>
        <w:t>Tetanus</w:t>
      </w:r>
      <w:r w:rsidRPr="006A3B4B">
        <w:t xml:space="preserve"> is a painful disease affecting the nervous system which can lead to muscle spasms, cause breathing problems and can kill. It is caused when germs in soil and manure get into the body through open cuts and wounds, it cannot be passed from person to person. </w:t>
      </w:r>
    </w:p>
    <w:p w14:paraId="543E1B1C" w14:textId="77777777" w:rsidR="006A3B4B" w:rsidRPr="006A3B4B" w:rsidRDefault="006A3B4B" w:rsidP="006A3B4B">
      <w:pPr>
        <w:pBdr>
          <w:top w:val="single" w:sz="4" w:space="1" w:color="auto"/>
          <w:left w:val="single" w:sz="4" w:space="4" w:color="auto"/>
          <w:bottom w:val="single" w:sz="4" w:space="1" w:color="auto"/>
          <w:right w:val="single" w:sz="4" w:space="4" w:color="auto"/>
        </w:pBdr>
        <w:spacing w:line="276" w:lineRule="auto"/>
        <w:ind w:right="169"/>
      </w:pPr>
    </w:p>
    <w:p w14:paraId="6DA2F42F" w14:textId="77777777" w:rsidR="006A3B4B" w:rsidRPr="006A3B4B" w:rsidRDefault="006A3B4B" w:rsidP="006A3B4B">
      <w:pPr>
        <w:pBdr>
          <w:top w:val="single" w:sz="4" w:space="1" w:color="auto"/>
          <w:left w:val="single" w:sz="4" w:space="4" w:color="auto"/>
          <w:bottom w:val="single" w:sz="4" w:space="1" w:color="auto"/>
          <w:right w:val="single" w:sz="4" w:space="4" w:color="auto"/>
        </w:pBdr>
        <w:spacing w:line="276" w:lineRule="auto"/>
        <w:ind w:right="169"/>
      </w:pPr>
      <w:r w:rsidRPr="006A3B4B">
        <w:rPr>
          <w:b/>
        </w:rPr>
        <w:t>Diphtheria</w:t>
      </w:r>
      <w:r w:rsidRPr="006A3B4B">
        <w:t xml:space="preserve"> is a serious disease that usually begins with a sore throat and can quickly lead to breathing problems. It can damage the heart and nervous system, it can kill. </w:t>
      </w:r>
    </w:p>
    <w:p w14:paraId="1F7EA84F" w14:textId="77777777" w:rsidR="006A3B4B" w:rsidRPr="006A3B4B" w:rsidRDefault="006A3B4B" w:rsidP="006A3B4B">
      <w:pPr>
        <w:pBdr>
          <w:top w:val="single" w:sz="4" w:space="1" w:color="auto"/>
          <w:left w:val="single" w:sz="4" w:space="4" w:color="auto"/>
          <w:bottom w:val="single" w:sz="4" w:space="1" w:color="auto"/>
          <w:right w:val="single" w:sz="4" w:space="4" w:color="auto"/>
        </w:pBdr>
        <w:spacing w:line="276" w:lineRule="auto"/>
        <w:ind w:right="169"/>
      </w:pPr>
    </w:p>
    <w:p w14:paraId="590BB4A4" w14:textId="77777777" w:rsidR="006A3B4B" w:rsidRPr="006A3B4B" w:rsidRDefault="006A3B4B" w:rsidP="006A3B4B">
      <w:pPr>
        <w:pBdr>
          <w:top w:val="single" w:sz="4" w:space="1" w:color="auto"/>
          <w:left w:val="single" w:sz="4" w:space="4" w:color="auto"/>
          <w:bottom w:val="single" w:sz="4" w:space="1" w:color="auto"/>
          <w:right w:val="single" w:sz="4" w:space="4" w:color="auto"/>
        </w:pBdr>
        <w:spacing w:line="276" w:lineRule="auto"/>
        <w:ind w:right="169"/>
      </w:pPr>
      <w:r w:rsidRPr="006A3B4B">
        <w:rPr>
          <w:b/>
        </w:rPr>
        <w:t>Polio</w:t>
      </w:r>
      <w:r w:rsidRPr="006A3B4B">
        <w:t xml:space="preserve"> is a virus that attacks the nervous system which can cause permanent paralysis of the muscles. If it affects the chest muscles or the brain, it can kill.</w:t>
      </w:r>
    </w:p>
    <w:p w14:paraId="311DDE88" w14:textId="77777777" w:rsidR="006A3B4B" w:rsidRPr="006A3B4B" w:rsidRDefault="006A3B4B" w:rsidP="006A3B4B">
      <w:pPr>
        <w:spacing w:line="276" w:lineRule="auto"/>
        <w:ind w:right="169"/>
      </w:pPr>
      <w:r w:rsidRPr="006A3B4B">
        <w:t xml:space="preserve"> </w:t>
      </w:r>
    </w:p>
    <w:p w14:paraId="61EED0E9" w14:textId="77777777" w:rsidR="006A3B4B" w:rsidRPr="006A3B4B" w:rsidRDefault="006A3B4B" w:rsidP="006A3B4B">
      <w:pPr>
        <w:spacing w:line="276" w:lineRule="auto"/>
        <w:ind w:right="169"/>
        <w:rPr>
          <w:b/>
        </w:rPr>
      </w:pPr>
      <w:r w:rsidRPr="006A3B4B">
        <w:rPr>
          <w:b/>
        </w:rPr>
        <w:t>Find us on our social media pages and give us a follow</w:t>
      </w:r>
    </w:p>
    <w:p w14:paraId="21D15BC1" w14:textId="77777777" w:rsidR="006A3B4B" w:rsidRPr="006A3B4B" w:rsidRDefault="006A3B4B" w:rsidP="006A3B4B">
      <w:pPr>
        <w:spacing w:line="276" w:lineRule="auto"/>
        <w:ind w:right="169"/>
      </w:pPr>
      <w:r w:rsidRPr="006A3B4B">
        <w:rPr>
          <w:noProof/>
        </w:rPr>
        <w:drawing>
          <wp:anchor distT="0" distB="0" distL="114300" distR="114300" simplePos="0" relativeHeight="251660800" behindDoc="0" locked="0" layoutInCell="1" allowOverlap="1" wp14:anchorId="1B2B2308" wp14:editId="60EBB459">
            <wp:simplePos x="0" y="0"/>
            <wp:positionH relativeFrom="margin">
              <wp:posOffset>2042795</wp:posOffset>
            </wp:positionH>
            <wp:positionV relativeFrom="paragraph">
              <wp:posOffset>77470</wp:posOffset>
            </wp:positionV>
            <wp:extent cx="407035" cy="407670"/>
            <wp:effectExtent l="0" t="0" r="0" b="0"/>
            <wp:wrapSquare wrapText="bothSides"/>
            <wp:docPr id="11" name="Picture 11" descr="Twitter Logo | Symbol, History, PNG (3840*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witter Logo | Symbol, History, PNG (3840*2160)"/>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835" r="22060"/>
                    <a:stretch/>
                  </pic:blipFill>
                  <pic:spPr bwMode="auto">
                    <a:xfrm>
                      <a:off x="0" y="0"/>
                      <a:ext cx="407035" cy="4076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A3B4B">
        <w:rPr>
          <w:b/>
          <w:noProof/>
        </w:rPr>
        <w:drawing>
          <wp:anchor distT="0" distB="0" distL="114300" distR="114300" simplePos="0" relativeHeight="251659776" behindDoc="0" locked="0" layoutInCell="1" allowOverlap="1" wp14:anchorId="4D7292A2" wp14:editId="3F704058">
            <wp:simplePos x="0" y="0"/>
            <wp:positionH relativeFrom="margin">
              <wp:align>left</wp:align>
            </wp:positionH>
            <wp:positionV relativeFrom="paragraph">
              <wp:posOffset>75565</wp:posOffset>
            </wp:positionV>
            <wp:extent cx="476250" cy="438150"/>
            <wp:effectExtent l="0" t="0" r="0" b="0"/>
            <wp:wrapSquare wrapText="bothSides"/>
            <wp:docPr id="7" name="Picture 7" descr="What Does an Instagram Handle Mean? - Technip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Does an Instagram Handle Mean? - Technipages"/>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5203" r="8092"/>
                    <a:stretch/>
                  </pic:blipFill>
                  <pic:spPr bwMode="auto">
                    <a:xfrm>
                      <a:off x="0" y="0"/>
                      <a:ext cx="476250"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B9BE2C" w14:textId="77777777" w:rsidR="006A3B4B" w:rsidRPr="006A3B4B" w:rsidRDefault="006A3B4B" w:rsidP="006A3B4B">
      <w:pPr>
        <w:spacing w:line="276" w:lineRule="auto"/>
        <w:ind w:right="169"/>
      </w:pPr>
    </w:p>
    <w:p w14:paraId="2BC18DA1" w14:textId="77777777" w:rsidR="006A3B4B" w:rsidRPr="006A3B4B" w:rsidRDefault="006A3B4B" w:rsidP="006A3B4B">
      <w:pPr>
        <w:spacing w:line="276" w:lineRule="auto"/>
        <w:ind w:right="169"/>
      </w:pPr>
      <w:r w:rsidRPr="006A3B4B">
        <w:t>@kchft_</w:t>
      </w:r>
      <w:proofErr w:type="gramStart"/>
      <w:r w:rsidRPr="006A3B4B">
        <w:t>immsteam  @</w:t>
      </w:r>
      <w:proofErr w:type="gramEnd"/>
      <w:r w:rsidRPr="006A3B4B">
        <w:t>ImmsKchft</w:t>
      </w:r>
    </w:p>
    <w:p w14:paraId="3B6325D7" w14:textId="77777777" w:rsidR="006A3B4B" w:rsidRPr="006A3B4B" w:rsidRDefault="006A3B4B" w:rsidP="006A3B4B">
      <w:pPr>
        <w:spacing w:line="276" w:lineRule="auto"/>
        <w:ind w:right="169"/>
      </w:pPr>
    </w:p>
    <w:p w14:paraId="65AF8677" w14:textId="77777777" w:rsidR="006A3B4B" w:rsidRPr="006A3B4B" w:rsidRDefault="006A3B4B" w:rsidP="006A3B4B">
      <w:pPr>
        <w:spacing w:line="276" w:lineRule="auto"/>
        <w:ind w:right="169"/>
        <w:rPr>
          <w:b/>
          <w:i/>
        </w:rPr>
      </w:pPr>
      <w:r w:rsidRPr="006A3B4B">
        <w:rPr>
          <w:b/>
          <w:bCs/>
          <w:i/>
        </w:rPr>
        <w:t>Your information</w:t>
      </w:r>
    </w:p>
    <w:p w14:paraId="19C66983" w14:textId="77777777" w:rsidR="00A86B0A" w:rsidRPr="006A3B4B" w:rsidRDefault="006A3B4B" w:rsidP="00DD7770">
      <w:pPr>
        <w:spacing w:line="276" w:lineRule="auto"/>
        <w:ind w:right="169"/>
        <w:rPr>
          <w:bCs/>
          <w:i/>
        </w:rPr>
      </w:pPr>
      <w:r w:rsidRPr="006A3B4B">
        <w:rPr>
          <w:bCs/>
          <w:i/>
        </w:rPr>
        <w:t>If you would like to find out what happens to personal information held about you, please read the </w:t>
      </w:r>
      <w:hyperlink r:id="rId19" w:anchor="YourPersonalInformation" w:history="1">
        <w:r w:rsidRPr="006A3B4B">
          <w:rPr>
            <w:rStyle w:val="Hyperlink"/>
            <w:bCs/>
            <w:i/>
          </w:rPr>
          <w:t>your personal information</w:t>
        </w:r>
      </w:hyperlink>
      <w:r w:rsidRPr="006A3B4B">
        <w:rPr>
          <w:bCs/>
          <w:i/>
        </w:rPr>
        <w:t> section on our Legal page. You can also read our </w:t>
      </w:r>
      <w:hyperlink r:id="rId20" w:tgtFrame="_blank" w:history="1">
        <w:r w:rsidRPr="006A3B4B">
          <w:rPr>
            <w:rStyle w:val="Hyperlink"/>
            <w:bCs/>
            <w:i/>
          </w:rPr>
          <w:t>privacy policy</w:t>
        </w:r>
      </w:hyperlink>
      <w:r w:rsidRPr="006A3B4B">
        <w:rPr>
          <w:bCs/>
          <w:i/>
        </w:rPr>
        <w:t> for more information</w:t>
      </w:r>
    </w:p>
    <w:sectPr w:rsidR="00A86B0A" w:rsidRPr="006A3B4B" w:rsidSect="00472BAE">
      <w:footerReference w:type="default" r:id="rId21"/>
      <w:headerReference w:type="first" r:id="rId22"/>
      <w:footerReference w:type="first" r:id="rId23"/>
      <w:pgSz w:w="11900" w:h="16840"/>
      <w:pgMar w:top="1418" w:right="561" w:bottom="2268" w:left="964" w:header="737" w:footer="403"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CFED5" w14:textId="77777777" w:rsidR="00E17D4E" w:rsidRDefault="00E17D4E">
      <w:r>
        <w:separator/>
      </w:r>
    </w:p>
  </w:endnote>
  <w:endnote w:type="continuationSeparator" w:id="0">
    <w:p w14:paraId="198283B4" w14:textId="77777777" w:rsidR="00E17D4E" w:rsidRDefault="00E17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91A7E" w14:textId="77777777" w:rsidR="00E51193" w:rsidRPr="00E51193" w:rsidRDefault="00E51193" w:rsidP="00E51193">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8F220" w14:textId="77777777" w:rsidR="00C979E6" w:rsidRPr="00E51193" w:rsidRDefault="00E75DA3" w:rsidP="003465E1">
    <w:pPr>
      <w:ind w:left="-709"/>
      <w:rPr>
        <w:sz w:val="20"/>
        <w:szCs w:val="18"/>
      </w:rPr>
    </w:pPr>
    <w:r>
      <w:rPr>
        <w:noProof/>
        <w:sz w:val="20"/>
        <w:szCs w:val="18"/>
        <w:lang w:eastAsia="en-GB"/>
      </w:rPr>
      <w:drawing>
        <wp:inline distT="0" distB="0" distL="0" distR="0" wp14:anchorId="761EE597" wp14:editId="1A5AD8A7">
          <wp:extent cx="7571740" cy="14573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457325"/>
                  </a:xfrm>
                  <a:prstGeom prst="rect">
                    <a:avLst/>
                  </a:prstGeom>
                  <a:noFill/>
                </pic:spPr>
              </pic:pic>
            </a:graphicData>
          </a:graphic>
        </wp:inline>
      </w:drawing>
    </w:r>
    <w:r w:rsidR="003F3074" w:rsidRPr="00E51193">
      <w:rPr>
        <w:sz w:val="20"/>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15499" w14:textId="77777777" w:rsidR="00E17D4E" w:rsidRDefault="00E17D4E">
      <w:r>
        <w:separator/>
      </w:r>
    </w:p>
  </w:footnote>
  <w:footnote w:type="continuationSeparator" w:id="0">
    <w:p w14:paraId="69C1E3A8" w14:textId="77777777" w:rsidR="00E17D4E" w:rsidRDefault="00E17D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41EC7" w14:textId="77777777" w:rsidR="007B5E63" w:rsidRPr="009160A1" w:rsidRDefault="00566C70" w:rsidP="00B242E2">
    <w:pPr>
      <w:pStyle w:val="Header"/>
      <w:jc w:val="right"/>
      <w:rPr>
        <w:noProof/>
        <w:lang w:val="en-US"/>
      </w:rPr>
    </w:pPr>
    <w:r>
      <w:rPr>
        <w:noProof/>
        <w:lang w:eastAsia="en-GB"/>
      </w:rPr>
      <w:drawing>
        <wp:anchor distT="0" distB="0" distL="114300" distR="114300" simplePos="0" relativeHeight="251658240" behindDoc="0" locked="0" layoutInCell="1" allowOverlap="1" wp14:anchorId="4D55BB47" wp14:editId="6CFE62BD">
          <wp:simplePos x="0" y="0"/>
          <wp:positionH relativeFrom="column">
            <wp:posOffset>3995420</wp:posOffset>
          </wp:positionH>
          <wp:positionV relativeFrom="paragraph">
            <wp:posOffset>-458545</wp:posOffset>
          </wp:positionV>
          <wp:extent cx="2943721" cy="1367790"/>
          <wp:effectExtent l="0" t="0" r="9525" b="3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Kent Community Health NHS Foundation Trust RGB BLU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43721" cy="13677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FD68C5" w14:textId="77777777" w:rsidR="007B5E63" w:rsidRPr="009160A1" w:rsidRDefault="007B5E63" w:rsidP="00B242E2">
    <w:pPr>
      <w:pStyle w:val="Header"/>
      <w:jc w:val="right"/>
      <w:rPr>
        <w:noProof/>
        <w:lang w:val="en-US"/>
      </w:rPr>
    </w:pPr>
  </w:p>
  <w:p w14:paraId="19A93B6A" w14:textId="77777777" w:rsidR="007B5E63" w:rsidRPr="009160A1" w:rsidRDefault="007B5E63" w:rsidP="00B242E2">
    <w:pPr>
      <w:pStyle w:val="Header"/>
      <w:jc w:val="right"/>
      <w:rPr>
        <w:noProof/>
        <w:lang w:val="en-US"/>
      </w:rPr>
    </w:pPr>
  </w:p>
  <w:p w14:paraId="0C590FED" w14:textId="77777777" w:rsidR="007B5E63" w:rsidRPr="00B47620" w:rsidRDefault="007B5E63" w:rsidP="00865E49">
    <w:pPr>
      <w:pStyle w:val="Header"/>
      <w:ind w:right="176"/>
      <w:jc w:val="right"/>
      <w:rPr>
        <w:noProof/>
        <w:sz w:val="12"/>
        <w:lang w:val="en-US"/>
      </w:rPr>
    </w:pPr>
  </w:p>
  <w:p w14:paraId="4FC4B656" w14:textId="77777777" w:rsidR="00862758" w:rsidRPr="009160A1" w:rsidRDefault="00862758" w:rsidP="00E51193">
    <w:pPr>
      <w:pStyle w:val="Header"/>
      <w:tabs>
        <w:tab w:val="left" w:pos="10051"/>
      </w:tabs>
      <w:ind w:right="176"/>
      <w:jc w:val="right"/>
      <w:rPr>
        <w:noProof/>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45B8A"/>
    <w:multiLevelType w:val="hybridMultilevel"/>
    <w:tmpl w:val="2BD4EC20"/>
    <w:lvl w:ilvl="0" w:tplc="F23A2D2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CA19D8"/>
    <w:multiLevelType w:val="hybridMultilevel"/>
    <w:tmpl w:val="F6FEFBB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52790C"/>
    <w:multiLevelType w:val="hybridMultilevel"/>
    <w:tmpl w:val="436CE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E95D02"/>
    <w:multiLevelType w:val="hybridMultilevel"/>
    <w:tmpl w:val="D396C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993077"/>
    <w:multiLevelType w:val="hybridMultilevel"/>
    <w:tmpl w:val="B5A4FE16"/>
    <w:lvl w:ilvl="0" w:tplc="B34A979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A30D96"/>
    <w:multiLevelType w:val="hybridMultilevel"/>
    <w:tmpl w:val="E5129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158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92E"/>
    <w:rsid w:val="000010FB"/>
    <w:rsid w:val="0001312C"/>
    <w:rsid w:val="00024DD4"/>
    <w:rsid w:val="00026310"/>
    <w:rsid w:val="00035C58"/>
    <w:rsid w:val="000471C1"/>
    <w:rsid w:val="0005035B"/>
    <w:rsid w:val="000576B0"/>
    <w:rsid w:val="00057DD8"/>
    <w:rsid w:val="00072788"/>
    <w:rsid w:val="00074194"/>
    <w:rsid w:val="000A0133"/>
    <w:rsid w:val="000A07D0"/>
    <w:rsid w:val="000A1B3B"/>
    <w:rsid w:val="000B4144"/>
    <w:rsid w:val="000C304D"/>
    <w:rsid w:val="000D2E5A"/>
    <w:rsid w:val="000E6D20"/>
    <w:rsid w:val="000F18FB"/>
    <w:rsid w:val="001252C0"/>
    <w:rsid w:val="00142784"/>
    <w:rsid w:val="00175D7A"/>
    <w:rsid w:val="00196646"/>
    <w:rsid w:val="001978CB"/>
    <w:rsid w:val="001A4D35"/>
    <w:rsid w:val="001B5E44"/>
    <w:rsid w:val="001B75CC"/>
    <w:rsid w:val="001C27F9"/>
    <w:rsid w:val="001E4AAC"/>
    <w:rsid w:val="001F3355"/>
    <w:rsid w:val="00205F94"/>
    <w:rsid w:val="002067FE"/>
    <w:rsid w:val="0022160B"/>
    <w:rsid w:val="00235475"/>
    <w:rsid w:val="002902D9"/>
    <w:rsid w:val="002919E8"/>
    <w:rsid w:val="00291AB6"/>
    <w:rsid w:val="002A1602"/>
    <w:rsid w:val="002A566A"/>
    <w:rsid w:val="002A7E70"/>
    <w:rsid w:val="002E306E"/>
    <w:rsid w:val="002F4B2A"/>
    <w:rsid w:val="003346F8"/>
    <w:rsid w:val="003465E1"/>
    <w:rsid w:val="00354DD0"/>
    <w:rsid w:val="003963BA"/>
    <w:rsid w:val="003A46B8"/>
    <w:rsid w:val="003C6B5F"/>
    <w:rsid w:val="003F3074"/>
    <w:rsid w:val="004013B6"/>
    <w:rsid w:val="00402BB6"/>
    <w:rsid w:val="0043763F"/>
    <w:rsid w:val="0044603F"/>
    <w:rsid w:val="00472BAE"/>
    <w:rsid w:val="00490588"/>
    <w:rsid w:val="00496552"/>
    <w:rsid w:val="004A1769"/>
    <w:rsid w:val="004A2CAC"/>
    <w:rsid w:val="004B13D2"/>
    <w:rsid w:val="004B1529"/>
    <w:rsid w:val="004B2844"/>
    <w:rsid w:val="004D7A3E"/>
    <w:rsid w:val="004E2529"/>
    <w:rsid w:val="004E5868"/>
    <w:rsid w:val="004E6D6A"/>
    <w:rsid w:val="004E71FA"/>
    <w:rsid w:val="0053220C"/>
    <w:rsid w:val="00536858"/>
    <w:rsid w:val="00545866"/>
    <w:rsid w:val="0055355C"/>
    <w:rsid w:val="0055478F"/>
    <w:rsid w:val="0056461A"/>
    <w:rsid w:val="00566C70"/>
    <w:rsid w:val="00571BAD"/>
    <w:rsid w:val="0057629D"/>
    <w:rsid w:val="0059471A"/>
    <w:rsid w:val="005B2D3C"/>
    <w:rsid w:val="005B581B"/>
    <w:rsid w:val="005D4AE1"/>
    <w:rsid w:val="00615705"/>
    <w:rsid w:val="0061682C"/>
    <w:rsid w:val="00652CB2"/>
    <w:rsid w:val="006A3B4B"/>
    <w:rsid w:val="006B56A0"/>
    <w:rsid w:val="006C45F2"/>
    <w:rsid w:val="006E79EE"/>
    <w:rsid w:val="006F074E"/>
    <w:rsid w:val="0070533D"/>
    <w:rsid w:val="00713D16"/>
    <w:rsid w:val="0072266F"/>
    <w:rsid w:val="00724BBD"/>
    <w:rsid w:val="007416AD"/>
    <w:rsid w:val="00752566"/>
    <w:rsid w:val="007A2103"/>
    <w:rsid w:val="007A2ED2"/>
    <w:rsid w:val="007A4499"/>
    <w:rsid w:val="007B5E63"/>
    <w:rsid w:val="008071D9"/>
    <w:rsid w:val="008269B9"/>
    <w:rsid w:val="00862758"/>
    <w:rsid w:val="00863D7B"/>
    <w:rsid w:val="00865E49"/>
    <w:rsid w:val="0087204A"/>
    <w:rsid w:val="0088094D"/>
    <w:rsid w:val="008A5682"/>
    <w:rsid w:val="008B590A"/>
    <w:rsid w:val="009011E3"/>
    <w:rsid w:val="009160A1"/>
    <w:rsid w:val="00924A67"/>
    <w:rsid w:val="00935966"/>
    <w:rsid w:val="00940E78"/>
    <w:rsid w:val="0094162C"/>
    <w:rsid w:val="00950A95"/>
    <w:rsid w:val="00957FC1"/>
    <w:rsid w:val="00962BFC"/>
    <w:rsid w:val="009652F7"/>
    <w:rsid w:val="009654C6"/>
    <w:rsid w:val="0096788D"/>
    <w:rsid w:val="009776D9"/>
    <w:rsid w:val="00980BED"/>
    <w:rsid w:val="009817B3"/>
    <w:rsid w:val="009B592E"/>
    <w:rsid w:val="009C6528"/>
    <w:rsid w:val="009D1DA8"/>
    <w:rsid w:val="009D5600"/>
    <w:rsid w:val="009E22AB"/>
    <w:rsid w:val="00A04B81"/>
    <w:rsid w:val="00A26335"/>
    <w:rsid w:val="00A4146F"/>
    <w:rsid w:val="00A42872"/>
    <w:rsid w:val="00A578B4"/>
    <w:rsid w:val="00A70E34"/>
    <w:rsid w:val="00A82023"/>
    <w:rsid w:val="00A84B1B"/>
    <w:rsid w:val="00A86B0A"/>
    <w:rsid w:val="00A8713D"/>
    <w:rsid w:val="00AB187F"/>
    <w:rsid w:val="00AB4060"/>
    <w:rsid w:val="00AB5B65"/>
    <w:rsid w:val="00AC3065"/>
    <w:rsid w:val="00AC3B0E"/>
    <w:rsid w:val="00AD2AA5"/>
    <w:rsid w:val="00AE6673"/>
    <w:rsid w:val="00AE6794"/>
    <w:rsid w:val="00AE77F6"/>
    <w:rsid w:val="00AF5DEC"/>
    <w:rsid w:val="00AF73F2"/>
    <w:rsid w:val="00B242E2"/>
    <w:rsid w:val="00B3257B"/>
    <w:rsid w:val="00B4415F"/>
    <w:rsid w:val="00B47620"/>
    <w:rsid w:val="00B663AC"/>
    <w:rsid w:val="00B67A7D"/>
    <w:rsid w:val="00B67D04"/>
    <w:rsid w:val="00B71104"/>
    <w:rsid w:val="00B73FCC"/>
    <w:rsid w:val="00B81DB6"/>
    <w:rsid w:val="00BA02C4"/>
    <w:rsid w:val="00BC5824"/>
    <w:rsid w:val="00BF1AC7"/>
    <w:rsid w:val="00BF4882"/>
    <w:rsid w:val="00C27604"/>
    <w:rsid w:val="00C33B13"/>
    <w:rsid w:val="00C51E5B"/>
    <w:rsid w:val="00C52EE2"/>
    <w:rsid w:val="00C91A9A"/>
    <w:rsid w:val="00C96571"/>
    <w:rsid w:val="00C979E6"/>
    <w:rsid w:val="00CA7916"/>
    <w:rsid w:val="00CB2230"/>
    <w:rsid w:val="00CB2EBC"/>
    <w:rsid w:val="00CB5966"/>
    <w:rsid w:val="00CF4D9C"/>
    <w:rsid w:val="00D07E93"/>
    <w:rsid w:val="00D11B8C"/>
    <w:rsid w:val="00D21FF3"/>
    <w:rsid w:val="00D22B33"/>
    <w:rsid w:val="00D40AE2"/>
    <w:rsid w:val="00D4157C"/>
    <w:rsid w:val="00D61BF8"/>
    <w:rsid w:val="00D626F1"/>
    <w:rsid w:val="00D64534"/>
    <w:rsid w:val="00D75299"/>
    <w:rsid w:val="00D87E2E"/>
    <w:rsid w:val="00D947F8"/>
    <w:rsid w:val="00D95CAA"/>
    <w:rsid w:val="00DA552E"/>
    <w:rsid w:val="00DB137A"/>
    <w:rsid w:val="00DB3ECC"/>
    <w:rsid w:val="00DB5005"/>
    <w:rsid w:val="00DC001B"/>
    <w:rsid w:val="00DD4103"/>
    <w:rsid w:val="00DD6A7A"/>
    <w:rsid w:val="00DD7770"/>
    <w:rsid w:val="00DF6379"/>
    <w:rsid w:val="00E06424"/>
    <w:rsid w:val="00E17D4E"/>
    <w:rsid w:val="00E459A6"/>
    <w:rsid w:val="00E51193"/>
    <w:rsid w:val="00E547E4"/>
    <w:rsid w:val="00E62BC9"/>
    <w:rsid w:val="00E75DA3"/>
    <w:rsid w:val="00E817F6"/>
    <w:rsid w:val="00E943E8"/>
    <w:rsid w:val="00EA5C0A"/>
    <w:rsid w:val="00EC0A93"/>
    <w:rsid w:val="00EC3D09"/>
    <w:rsid w:val="00EE45A0"/>
    <w:rsid w:val="00F04E5F"/>
    <w:rsid w:val="00F0548E"/>
    <w:rsid w:val="00F10547"/>
    <w:rsid w:val="00F13892"/>
    <w:rsid w:val="00F15C48"/>
    <w:rsid w:val="00F17A90"/>
    <w:rsid w:val="00F31839"/>
    <w:rsid w:val="00F41BD7"/>
    <w:rsid w:val="00F43D6B"/>
    <w:rsid w:val="00F4681D"/>
    <w:rsid w:val="00F66A2A"/>
    <w:rsid w:val="00F7455C"/>
    <w:rsid w:val="00F944F5"/>
    <w:rsid w:val="00FA0932"/>
    <w:rsid w:val="00FA34F5"/>
    <w:rsid w:val="00FA50B0"/>
    <w:rsid w:val="00FB481D"/>
    <w:rsid w:val="00FB700A"/>
    <w:rsid w:val="00FC79F0"/>
    <w:rsid w:val="00FD52A5"/>
    <w:rsid w:val="00FE6CE7"/>
    <w:rsid w:val="00FE7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8721"/>
    <o:shapelayout v:ext="edit">
      <o:idmap v:ext="edit" data="1"/>
    </o:shapelayout>
  </w:shapeDefaults>
  <w:decimalSymbol w:val="."/>
  <w:listSeparator w:val=","/>
  <w14:docId w14:val="4410AA5E"/>
  <w15:docId w15:val="{B173C2C6-2763-4D01-BE37-A1162670E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A56"/>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7FB3"/>
    <w:pPr>
      <w:tabs>
        <w:tab w:val="center" w:pos="4320"/>
        <w:tab w:val="right" w:pos="8640"/>
      </w:tabs>
    </w:pPr>
  </w:style>
  <w:style w:type="character" w:customStyle="1" w:styleId="HeaderChar">
    <w:name w:val="Header Char"/>
    <w:link w:val="Header"/>
    <w:uiPriority w:val="99"/>
    <w:rsid w:val="009C7FB3"/>
    <w:rPr>
      <w:sz w:val="24"/>
      <w:lang w:val="en-GB"/>
    </w:rPr>
  </w:style>
  <w:style w:type="paragraph" w:styleId="Footer">
    <w:name w:val="footer"/>
    <w:basedOn w:val="Normal"/>
    <w:link w:val="FooterChar"/>
    <w:uiPriority w:val="99"/>
    <w:unhideWhenUsed/>
    <w:rsid w:val="009C7FB3"/>
    <w:pPr>
      <w:tabs>
        <w:tab w:val="center" w:pos="4320"/>
        <w:tab w:val="right" w:pos="8640"/>
      </w:tabs>
    </w:pPr>
  </w:style>
  <w:style w:type="character" w:customStyle="1" w:styleId="FooterChar">
    <w:name w:val="Footer Char"/>
    <w:link w:val="Footer"/>
    <w:uiPriority w:val="99"/>
    <w:rsid w:val="009C7FB3"/>
    <w:rPr>
      <w:sz w:val="24"/>
      <w:lang w:val="en-GB"/>
    </w:rPr>
  </w:style>
  <w:style w:type="paragraph" w:styleId="BalloonText">
    <w:name w:val="Balloon Text"/>
    <w:basedOn w:val="Normal"/>
    <w:semiHidden/>
    <w:rsid w:val="007B5E63"/>
    <w:rPr>
      <w:rFonts w:ascii="Tahoma" w:hAnsi="Tahoma" w:cs="Tahoma"/>
      <w:sz w:val="16"/>
      <w:szCs w:val="16"/>
    </w:rPr>
  </w:style>
  <w:style w:type="character" w:styleId="Hyperlink">
    <w:name w:val="Hyperlink"/>
    <w:uiPriority w:val="99"/>
    <w:unhideWhenUsed/>
    <w:rsid w:val="00FA0932"/>
    <w:rPr>
      <w:color w:val="0000FF"/>
      <w:u w:val="single"/>
    </w:rPr>
  </w:style>
  <w:style w:type="character" w:styleId="FollowedHyperlink">
    <w:name w:val="FollowedHyperlink"/>
    <w:basedOn w:val="DefaultParagraphFont"/>
    <w:uiPriority w:val="99"/>
    <w:semiHidden/>
    <w:unhideWhenUsed/>
    <w:rsid w:val="000A07D0"/>
    <w:rPr>
      <w:color w:val="800080" w:themeColor="followedHyperlink"/>
      <w:u w:val="single"/>
    </w:rPr>
  </w:style>
  <w:style w:type="paragraph" w:styleId="NormalWeb">
    <w:name w:val="Normal (Web)"/>
    <w:basedOn w:val="Normal"/>
    <w:uiPriority w:val="99"/>
    <w:unhideWhenUsed/>
    <w:rsid w:val="00CA7916"/>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xmsonormal">
    <w:name w:val="x_msonormal"/>
    <w:basedOn w:val="Normal"/>
    <w:rsid w:val="00EA5C0A"/>
    <w:rPr>
      <w:rFonts w:ascii="Times New Roman" w:eastAsiaTheme="minorHAnsi" w:hAnsi="Times New Roman" w:cs="Times New Roman"/>
      <w:sz w:val="24"/>
      <w:szCs w:val="24"/>
      <w:lang w:eastAsia="en-GB"/>
    </w:rPr>
  </w:style>
  <w:style w:type="character" w:styleId="UnresolvedMention">
    <w:name w:val="Unresolved Mention"/>
    <w:basedOn w:val="DefaultParagraphFont"/>
    <w:uiPriority w:val="99"/>
    <w:semiHidden/>
    <w:unhideWhenUsed/>
    <w:rsid w:val="009678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696617">
      <w:bodyDiv w:val="1"/>
      <w:marLeft w:val="0"/>
      <w:marRight w:val="0"/>
      <w:marTop w:val="0"/>
      <w:marBottom w:val="0"/>
      <w:divBdr>
        <w:top w:val="none" w:sz="0" w:space="0" w:color="auto"/>
        <w:left w:val="none" w:sz="0" w:space="0" w:color="auto"/>
        <w:bottom w:val="none" w:sz="0" w:space="0" w:color="auto"/>
        <w:right w:val="none" w:sz="0" w:space="0" w:color="auto"/>
      </w:divBdr>
    </w:div>
    <w:div w:id="589628667">
      <w:bodyDiv w:val="1"/>
      <w:marLeft w:val="0"/>
      <w:marRight w:val="0"/>
      <w:marTop w:val="0"/>
      <w:marBottom w:val="0"/>
      <w:divBdr>
        <w:top w:val="none" w:sz="0" w:space="0" w:color="auto"/>
        <w:left w:val="none" w:sz="0" w:space="0" w:color="auto"/>
        <w:bottom w:val="none" w:sz="0" w:space="0" w:color="auto"/>
        <w:right w:val="none" w:sz="0" w:space="0" w:color="auto"/>
      </w:divBdr>
    </w:div>
    <w:div w:id="657732934">
      <w:bodyDiv w:val="1"/>
      <w:marLeft w:val="0"/>
      <w:marRight w:val="0"/>
      <w:marTop w:val="0"/>
      <w:marBottom w:val="0"/>
      <w:divBdr>
        <w:top w:val="none" w:sz="0" w:space="0" w:color="auto"/>
        <w:left w:val="none" w:sz="0" w:space="0" w:color="auto"/>
        <w:bottom w:val="none" w:sz="0" w:space="0" w:color="auto"/>
        <w:right w:val="none" w:sz="0" w:space="0" w:color="auto"/>
      </w:divBdr>
    </w:div>
    <w:div w:id="1099836869">
      <w:bodyDiv w:val="1"/>
      <w:marLeft w:val="0"/>
      <w:marRight w:val="0"/>
      <w:marTop w:val="0"/>
      <w:marBottom w:val="0"/>
      <w:divBdr>
        <w:top w:val="none" w:sz="0" w:space="0" w:color="auto"/>
        <w:left w:val="none" w:sz="0" w:space="0" w:color="auto"/>
        <w:bottom w:val="none" w:sz="0" w:space="0" w:color="auto"/>
        <w:right w:val="none" w:sz="0" w:space="0" w:color="auto"/>
      </w:divBdr>
    </w:div>
    <w:div w:id="1592930228">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w.kentcht.nhs.uk/service/immunisation-team" TargetMode="External"/><Relationship Id="rId13" Type="http://schemas.openxmlformats.org/officeDocument/2006/relationships/hyperlink" Target="mailto:kchft.cyp-immunisationteam@nhs.net" TargetMode="External"/><Relationship Id="rId18" Type="http://schemas.openxmlformats.org/officeDocument/2006/relationships/image" Target="media/image3.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kchft.cyp-immunisationteam@nhs.net" TargetMode="External"/><Relationship Id="rId12" Type="http://schemas.openxmlformats.org/officeDocument/2006/relationships/hyperlink" Target="http://www.nhs.uk/chq/pages/900.aspx" TargetMode="Externa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hyperlink" Target="https://www.kentcht.nhs.uk/lega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entcht.nhs.uk/forms/imms-consent-for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849579/PHE_11490_IMM_young_people_A5_booklet_Dec2019.pdf" TargetMode="External"/><Relationship Id="rId23" Type="http://schemas.openxmlformats.org/officeDocument/2006/relationships/footer" Target="footer2.xml"/><Relationship Id="rId10" Type="http://schemas.openxmlformats.org/officeDocument/2006/relationships/hyperlink" Target="https://www.kentcht.nhs.uk/service/immunisation-team" TargetMode="External"/><Relationship Id="rId19" Type="http://schemas.openxmlformats.org/officeDocument/2006/relationships/hyperlink" Target="https://www.kentcht.nhs.uk/legal/" TargetMode="External"/><Relationship Id="rId4" Type="http://schemas.openxmlformats.org/officeDocument/2006/relationships/webSettings" Target="webSettings.xml"/><Relationship Id="rId9" Type="http://schemas.openxmlformats.org/officeDocument/2006/relationships/hyperlink" Target="mailto:kchft.cyp-immunisationteam@nhs.net" TargetMode="External"/><Relationship Id="rId14" Type="http://schemas.openxmlformats.org/officeDocument/2006/relationships/hyperlink" Target="https://www.kentcht.nhs.uk/service/immunisation-team/immunisations-live-chat/" TargetMode="External"/><Relationship Id="rId22"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sjackson\LOCALS~1\Temp\Rar$DI17.1500\ECKCS_lhead_ed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ECKCS_lhead_edit</Template>
  <TotalTime>2</TotalTime>
  <Pages>2</Pages>
  <Words>536</Words>
  <Characters>3432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Dear……………………………………………………</vt:lpstr>
    </vt:vector>
  </TitlesOfParts>
  <Company>TangerineUK</Company>
  <LinksUpToDate>false</LinksUpToDate>
  <CharactersWithSpaces>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dc:title>
  <dc:creator>Communications and Marketing Team</dc:creator>
  <cp:lastModifiedBy>Ali ROBERTS</cp:lastModifiedBy>
  <cp:revision>3</cp:revision>
  <cp:lastPrinted>2019-03-20T15:39:00Z</cp:lastPrinted>
  <dcterms:created xsi:type="dcterms:W3CDTF">2022-02-22T09:15:00Z</dcterms:created>
  <dcterms:modified xsi:type="dcterms:W3CDTF">2022-02-23T09:33:00Z</dcterms:modified>
</cp:coreProperties>
</file>